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2.jpg" ContentType="image/jpg"/>
  <Override PartName="/word/media/image5.jpg" ContentType="image/jpg"/>
  <Override PartName="/word/media/image6.jpg" ContentType="image/jp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42242" w14:textId="0A743B8E" w:rsidR="009961AE" w:rsidRPr="006E0558" w:rsidRDefault="0096249F">
      <w:pPr>
        <w:shd w:val="solid" w:color="294E82" w:fill="294E82"/>
        <w:spacing w:after="75" w:line="245" w:lineRule="exact"/>
        <w:ind w:left="72"/>
        <w:textAlignment w:val="baseline"/>
        <w:rPr>
          <w:rFonts w:ascii="Avenir Next LT Pro" w:eastAsia="Arial Narrow" w:hAnsi="Avenir Next LT Pro"/>
          <w:b/>
          <w:color w:val="FFFFFF"/>
        </w:rPr>
      </w:pPr>
      <w:r w:rsidRPr="00661D41">
        <w:rPr>
          <w:rFonts w:ascii="ZapfHumnst BT" w:hAnsi="ZapfHumnst BT"/>
          <w:b/>
          <w:noProof/>
        </w:rPr>
        <w:drawing>
          <wp:anchor distT="0" distB="0" distL="114300" distR="114300" simplePos="0" relativeHeight="251663360" behindDoc="0" locked="0" layoutInCell="1" allowOverlap="1" wp14:anchorId="2213DD6D" wp14:editId="0A39C2F1">
            <wp:simplePos x="0" y="0"/>
            <wp:positionH relativeFrom="rightMargin">
              <wp:posOffset>-474344</wp:posOffset>
            </wp:positionH>
            <wp:positionV relativeFrom="paragraph">
              <wp:posOffset>-3219450</wp:posOffset>
            </wp:positionV>
            <wp:extent cx="6609080" cy="2924175"/>
            <wp:effectExtent l="133350" t="76200" r="77470" b="142875"/>
            <wp:wrapNone/>
            <wp:docPr id="7382207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20784" name="Picture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1597" cy="29297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88900" dist="38100" dir="8100000" algn="tr" rotWithShape="0">
                        <a:schemeClr val="bg1">
                          <a:alpha val="81000"/>
                        </a:scheme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2892" w:rsidRPr="006E0558">
        <w:rPr>
          <w:rFonts w:ascii="Avenir Next LT Pro" w:hAnsi="Avenir Next LT Pro"/>
          <w:b/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775CACAA" wp14:editId="4E45926E">
                <wp:simplePos x="0" y="0"/>
                <wp:positionH relativeFrom="page">
                  <wp:posOffset>1219201</wp:posOffset>
                </wp:positionH>
                <wp:positionV relativeFrom="page">
                  <wp:posOffset>4200525</wp:posOffset>
                </wp:positionV>
                <wp:extent cx="6394450" cy="381635"/>
                <wp:effectExtent l="0" t="0" r="6350" b="0"/>
                <wp:wrapSquare wrapText="bothSides"/>
                <wp:docPr id="1948993648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4450" cy="381635"/>
                        </a:xfrm>
                        <a:prstGeom prst="rect">
                          <a:avLst/>
                        </a:prstGeom>
                        <a:solidFill>
                          <a:srgbClr val="294E8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7E349" w14:textId="60177452" w:rsidR="00BE7A6C" w:rsidRPr="00661D41" w:rsidRDefault="0096249F" w:rsidP="0096249F">
                            <w:pPr>
                              <w:rPr>
                                <w:rFonts w:ascii="Arial" w:eastAsia="Malgun Gothic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eastAsia="Malgun Gothic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 w:rsidR="00DA3502" w:rsidRPr="00661D41">
                              <w:rPr>
                                <w:rFonts w:ascii="Arial" w:eastAsia="Malgun Gothic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>1</w:t>
                            </w:r>
                            <w:r w:rsidR="00222892">
                              <w:rPr>
                                <w:rFonts w:ascii="Arial" w:eastAsia="Malgun Gothic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0722 Arrow Route, #112, </w:t>
                            </w:r>
                            <w:r>
                              <w:rPr>
                                <w:rFonts w:ascii="Arial" w:eastAsia="Malgun Gothic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>Rancho Cucamonga</w:t>
                            </w:r>
                            <w:r w:rsidR="00222892">
                              <w:rPr>
                                <w:rFonts w:ascii="Arial" w:eastAsia="Malgun Gothic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, Ca.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5CACAA"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left:0;text-align:left;margin-left:96pt;margin-top:330.75pt;width:503.5pt;height:30.05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" fillcolor="#294e82" stroked="f">
                <v:textbox inset="0,0,0,0">
                  <w:txbxContent>
                    <w:p w14:paraId="4B47E349" w14:textId="60177452" w:rsidR="00BE7A6C" w:rsidRPr="00661D41" w:rsidRDefault="0096249F" w:rsidP="0096249F">
                      <w:pPr>
                        <w:rPr>
                          <w:rFonts w:ascii="Arial" w:eastAsia="Malgun Gothic" w:hAnsi="Arial" w:cs="Arial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Arial" w:eastAsia="Malgun Gothic" w:hAnsi="Arial" w:cs="Arial"/>
                          <w:color w:val="FFFFFF" w:themeColor="background1"/>
                          <w:sz w:val="40"/>
                          <w:szCs w:val="40"/>
                        </w:rPr>
                        <w:t xml:space="preserve">   </w:t>
                      </w:r>
                      <w:r w:rsidR="00DA3502" w:rsidRPr="00661D41">
                        <w:rPr>
                          <w:rFonts w:ascii="Arial" w:eastAsia="Malgun Gothic" w:hAnsi="Arial" w:cs="Arial"/>
                          <w:color w:val="FFFFFF" w:themeColor="background1"/>
                          <w:sz w:val="40"/>
                          <w:szCs w:val="40"/>
                        </w:rPr>
                        <w:t>1</w:t>
                      </w:r>
                      <w:r w:rsidR="00222892">
                        <w:rPr>
                          <w:rFonts w:ascii="Arial" w:eastAsia="Malgun Gothic" w:hAnsi="Arial" w:cs="Arial"/>
                          <w:color w:val="FFFFFF" w:themeColor="background1"/>
                          <w:sz w:val="40"/>
                          <w:szCs w:val="40"/>
                        </w:rPr>
                        <w:t xml:space="preserve">0722 Arrow Route, #112, </w:t>
                      </w:r>
                      <w:r>
                        <w:rPr>
                          <w:rFonts w:ascii="Arial" w:eastAsia="Malgun Gothic" w:hAnsi="Arial" w:cs="Arial"/>
                          <w:color w:val="FFFFFF" w:themeColor="background1"/>
                          <w:sz w:val="40"/>
                          <w:szCs w:val="40"/>
                        </w:rPr>
                        <w:t>Rancho Cucamonga</w:t>
                      </w:r>
                      <w:r w:rsidR="00222892">
                        <w:rPr>
                          <w:rFonts w:ascii="Arial" w:eastAsia="Malgun Gothic" w:hAnsi="Arial" w:cs="Arial"/>
                          <w:color w:val="FFFFFF" w:themeColor="background1"/>
                          <w:sz w:val="40"/>
                          <w:szCs w:val="40"/>
                        </w:rPr>
                        <w:t xml:space="preserve">, Ca.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3B2ACA" w:rsidRPr="00661D41">
        <w:rPr>
          <w:rFonts w:ascii="ZapfHumnst BT" w:hAnsi="ZapfHumnst BT"/>
          <w:b/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958E69A" wp14:editId="334B1DF1">
                <wp:simplePos x="0" y="0"/>
                <wp:positionH relativeFrom="page">
                  <wp:posOffset>170815</wp:posOffset>
                </wp:positionH>
                <wp:positionV relativeFrom="page">
                  <wp:posOffset>170815</wp:posOffset>
                </wp:positionV>
                <wp:extent cx="7430770" cy="3986530"/>
                <wp:effectExtent l="0" t="0" r="0" b="0"/>
                <wp:wrapSquare wrapText="bothSides"/>
                <wp:docPr id="203916148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30770" cy="398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94A2B5" w14:textId="77777777" w:rsidR="009961AE" w:rsidRDefault="00000000">
                            <w:pPr>
                              <w:textAlignment w:val="baseline"/>
                            </w:pPr>
                            <w:r w:rsidRPr="00661D41">
                              <w:rPr>
                                <w:rFonts w:ascii="ZapfHumnst BT" w:hAnsi="ZapfHumnst BT"/>
                                <w:noProof/>
                              </w:rPr>
                              <w:drawing>
                                <wp:inline distT="0" distB="0" distL="0" distR="0" wp14:anchorId="5EDA58E8" wp14:editId="4178BB82">
                                  <wp:extent cx="7353300" cy="3799840"/>
                                  <wp:effectExtent l="0" t="0" r="0" b="0"/>
                                  <wp:docPr id="1694514435" name="Pictur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"/>
                                          <pic:cNvPicPr preferRelativeResize="0"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61720" cy="38041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8E69A" id="Text Box 6" o:spid="_x0000_s1027" type="#_x0000_t202" style="position:absolute;left:0;text-align:left;margin-left:13.45pt;margin-top:13.45pt;width:585.1pt;height:313.9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" filled="f" stroked="f">
                <v:textbox inset="0,0,0,0">
                  <w:txbxContent>
                    <w:p w14:paraId="2C94A2B5" w14:textId="77777777" w:rsidR="009961AE" w:rsidRDefault="00000000">
                      <w:pPr>
                        <w:textAlignment w:val="baseline"/>
                      </w:pPr>
                      <w:r w:rsidRPr="00661D41">
                        <w:rPr>
                          <w:rFonts w:ascii="ZapfHumnst BT" w:hAnsi="ZapfHumnst BT"/>
                          <w:noProof/>
                        </w:rPr>
                        <w:drawing>
                          <wp:inline distT="0" distB="0" distL="0" distR="0" wp14:anchorId="5EDA58E8" wp14:editId="4178BB82">
                            <wp:extent cx="7353300" cy="3799840"/>
                            <wp:effectExtent l="0" t="0" r="0" b="0"/>
                            <wp:docPr id="1694514435" name="Pictur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"/>
                                    <pic:cNvPicPr preferRelativeResize="0"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61720" cy="38041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3B2ACA" w:rsidRPr="00661D41">
        <w:rPr>
          <w:rFonts w:ascii="ZapfHumnst BT" w:eastAsia="Arial Narrow" w:hAnsi="ZapfHumnst BT"/>
          <w:b/>
          <w:color w:val="FFFFFF"/>
        </w:rPr>
        <w:t>FEATURES</w:t>
      </w:r>
    </w:p>
    <w:p w14:paraId="18B3271B" w14:textId="77777777" w:rsidR="009961AE" w:rsidRDefault="009961AE">
      <w:pPr>
        <w:spacing w:after="75" w:line="245" w:lineRule="exact"/>
        <w:sectPr w:rsidR="009961AE">
          <w:pgSz w:w="12240" w:h="15840"/>
          <w:pgMar w:top="6840" w:right="10488" w:bottom="100" w:left="274" w:header="720" w:footer="720" w:gutter="0"/>
          <w:cols w:space="720"/>
        </w:sectPr>
      </w:pPr>
    </w:p>
    <w:p w14:paraId="2BEFE437" w14:textId="5495D2CE" w:rsidR="009961AE" w:rsidRDefault="0096249F">
      <w:pPr>
        <w:spacing w:before="2735" w:line="288" w:lineRule="exact"/>
        <w:textAlignment w:val="baseline"/>
        <w:rPr>
          <w:rFonts w:eastAsia="Times New Roman"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E01C175" wp14:editId="50C953DD">
                <wp:simplePos x="0" y="0"/>
                <wp:positionH relativeFrom="margin">
                  <wp:posOffset>83184</wp:posOffset>
                </wp:positionH>
                <wp:positionV relativeFrom="paragraph">
                  <wp:posOffset>111125</wp:posOffset>
                </wp:positionV>
                <wp:extent cx="1769745" cy="1771650"/>
                <wp:effectExtent l="0" t="0" r="190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74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8E749" w14:textId="68DFA66B" w:rsidR="003C5E47" w:rsidRPr="0096249F" w:rsidRDefault="00926EB9" w:rsidP="00DA350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</w:pP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>3-Private offices.</w:t>
                            </w:r>
                          </w:p>
                          <w:p w14:paraId="2D0D8FE5" w14:textId="3BC6A522" w:rsidR="00DA3502" w:rsidRPr="0096249F" w:rsidRDefault="00FC1537" w:rsidP="00DA350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</w:pPr>
                            <w:proofErr w:type="spellStart"/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>O</w:t>
                            </w:r>
                            <w:r w:rsidR="00926EB9"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>ffice+Private</w:t>
                            </w:r>
                            <w:proofErr w:type="spellEnd"/>
                            <w:r w:rsidR="00926EB9"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 xml:space="preserve"> 3/4 bath</w:t>
                            </w:r>
                            <w:r w:rsidR="00FB5B7F"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>.</w:t>
                            </w:r>
                          </w:p>
                          <w:p w14:paraId="7C561CC1" w14:textId="4B84AB43" w:rsidR="00DA3502" w:rsidRPr="0096249F" w:rsidRDefault="00FB5B7F" w:rsidP="00DA350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</w:pP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>2-bathrooms.</w:t>
                            </w:r>
                          </w:p>
                          <w:p w14:paraId="2A2D12D1" w14:textId="5C0DE0B2" w:rsidR="00FB5B7F" w:rsidRPr="0096249F" w:rsidRDefault="00FB5B7F" w:rsidP="00DA350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</w:pP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 xml:space="preserve">24’x19’ Bonus </w:t>
                            </w:r>
                            <w:proofErr w:type="spellStart"/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>room</w:t>
                            </w:r>
                            <w:r w:rsidR="00597904"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>+storage</w:t>
                            </w:r>
                            <w:proofErr w:type="spellEnd"/>
                            <w:r w:rsidR="00597904"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 xml:space="preserve"> room.</w:t>
                            </w:r>
                          </w:p>
                          <w:p w14:paraId="0E9A0CC8" w14:textId="121C7D61" w:rsidR="00DA3502" w:rsidRPr="0096249F" w:rsidRDefault="00FB5B7F" w:rsidP="00DA350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</w:pP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>10’ x 12</w:t>
                            </w:r>
                            <w:r w:rsidR="00C669EA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 xml:space="preserve">’ </w:t>
                            </w: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>rear roll-up door.</w:t>
                            </w:r>
                          </w:p>
                          <w:p w14:paraId="46E90117" w14:textId="39B3EF30" w:rsidR="00DA3502" w:rsidRPr="00597904" w:rsidRDefault="00FB5B7F" w:rsidP="00DA350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</w:rPr>
                            </w:pP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>Lots of storage</w:t>
                            </w:r>
                            <w:r w:rsidRPr="00597904"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</w:rPr>
                              <w:t>.</w:t>
                            </w:r>
                          </w:p>
                          <w:p w14:paraId="73DB9E2D" w14:textId="77777777" w:rsidR="00661D41" w:rsidRPr="00661D41" w:rsidRDefault="00661D41" w:rsidP="00661D41">
                            <w:pPr>
                              <w:pStyle w:val="ListParagraph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  <w:p w14:paraId="4B5027D9" w14:textId="2476F7D5" w:rsidR="00DA3502" w:rsidRPr="00661D41" w:rsidRDefault="00DA3502" w:rsidP="00DA3502">
                            <w:pPr>
                              <w:ind w:left="36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661D4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Asking Price $</w:t>
                            </w:r>
                            <w:r w:rsidR="0022289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2805 mo.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1C175" id="Text Box 2" o:spid="_x0000_s1028" type="#_x0000_t202" style="position:absolute;margin-left:6.55pt;margin-top:8.75pt;width:139.35pt;height:139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" stroked="f">
                <v:textbox>
                  <w:txbxContent>
                    <w:p w14:paraId="0738E749" w14:textId="68DFA66B" w:rsidR="003C5E47" w:rsidRPr="0096249F" w:rsidRDefault="00926EB9" w:rsidP="00DA350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</w:pPr>
                      <w:r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>3-Private offices.</w:t>
                      </w:r>
                    </w:p>
                    <w:p w14:paraId="2D0D8FE5" w14:textId="3BC6A522" w:rsidR="00DA3502" w:rsidRPr="0096249F" w:rsidRDefault="00FC1537" w:rsidP="00DA350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</w:pPr>
                      <w:proofErr w:type="spellStart"/>
                      <w:r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>O</w:t>
                      </w:r>
                      <w:r w:rsidR="00926EB9"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>ffice+Private</w:t>
                      </w:r>
                      <w:proofErr w:type="spellEnd"/>
                      <w:r w:rsidR="00926EB9"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 xml:space="preserve"> 3/4 bath</w:t>
                      </w:r>
                      <w:r w:rsidR="00FB5B7F"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>.</w:t>
                      </w:r>
                    </w:p>
                    <w:p w14:paraId="7C561CC1" w14:textId="4B84AB43" w:rsidR="00DA3502" w:rsidRPr="0096249F" w:rsidRDefault="00FB5B7F" w:rsidP="00DA350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</w:pPr>
                      <w:r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>2-bathrooms.</w:t>
                      </w:r>
                    </w:p>
                    <w:p w14:paraId="2A2D12D1" w14:textId="5C0DE0B2" w:rsidR="00FB5B7F" w:rsidRPr="0096249F" w:rsidRDefault="00FB5B7F" w:rsidP="00DA350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</w:pPr>
                      <w:r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 xml:space="preserve">24’x19’ Bonus </w:t>
                      </w:r>
                      <w:proofErr w:type="spellStart"/>
                      <w:r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>room</w:t>
                      </w:r>
                      <w:r w:rsidR="00597904"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>+storage</w:t>
                      </w:r>
                      <w:proofErr w:type="spellEnd"/>
                      <w:r w:rsidR="00597904"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 xml:space="preserve"> room.</w:t>
                      </w:r>
                    </w:p>
                    <w:p w14:paraId="0E9A0CC8" w14:textId="121C7D61" w:rsidR="00DA3502" w:rsidRPr="0096249F" w:rsidRDefault="00FB5B7F" w:rsidP="00DA350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</w:pPr>
                      <w:r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>10’ x 12</w:t>
                      </w:r>
                      <w:r w:rsidR="00C669EA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 xml:space="preserve">’ </w:t>
                      </w:r>
                      <w:r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>rear roll-up door.</w:t>
                      </w:r>
                    </w:p>
                    <w:p w14:paraId="46E90117" w14:textId="39B3EF30" w:rsidR="00DA3502" w:rsidRPr="00597904" w:rsidRDefault="00FB5B7F" w:rsidP="00DA350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</w:rPr>
                      </w:pPr>
                      <w:r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>Lots of storage</w:t>
                      </w:r>
                      <w:r w:rsidRPr="00597904"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</w:rPr>
                        <w:t>.</w:t>
                      </w:r>
                    </w:p>
                    <w:p w14:paraId="73DB9E2D" w14:textId="77777777" w:rsidR="00661D41" w:rsidRPr="00661D41" w:rsidRDefault="00661D41" w:rsidP="00661D41">
                      <w:pPr>
                        <w:pStyle w:val="ListParagraph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  <w:p w14:paraId="4B5027D9" w14:textId="2476F7D5" w:rsidR="00DA3502" w:rsidRPr="00661D41" w:rsidRDefault="00DA3502" w:rsidP="00DA3502">
                      <w:pPr>
                        <w:ind w:left="36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661D41">
                        <w:rPr>
                          <w:rFonts w:ascii="Arial" w:hAnsi="Arial" w:cs="Arial"/>
                          <w:sz w:val="28"/>
                          <w:szCs w:val="28"/>
                        </w:rPr>
                        <w:t>Asking Price $</w:t>
                      </w:r>
                      <w:r w:rsidR="00222892">
                        <w:rPr>
                          <w:rFonts w:ascii="Arial" w:hAnsi="Arial" w:cs="Arial"/>
                          <w:sz w:val="28"/>
                          <w:szCs w:val="28"/>
                        </w:rPr>
                        <w:t>2805 mo.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DA3D3FD" wp14:editId="1EF6DD57">
                <wp:simplePos x="0" y="0"/>
                <wp:positionH relativeFrom="column">
                  <wp:posOffset>2305685</wp:posOffset>
                </wp:positionH>
                <wp:positionV relativeFrom="paragraph">
                  <wp:posOffset>130175</wp:posOffset>
                </wp:positionV>
                <wp:extent cx="4638675" cy="1962150"/>
                <wp:effectExtent l="0" t="0" r="9525" b="0"/>
                <wp:wrapNone/>
                <wp:docPr id="21251354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690B5" w14:textId="759769D7" w:rsidR="002018D5" w:rsidRPr="0096249F" w:rsidRDefault="00FB5B7F" w:rsidP="002018D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u w:val="single"/>
                              </w:rPr>
                            </w:pP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u w:val="single"/>
                              </w:rPr>
                              <w:t xml:space="preserve">FOR LEASE: </w:t>
                            </w:r>
                            <w:r w:rsid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u w:val="single"/>
                              </w:rPr>
                              <w:t xml:space="preserve">  </w:t>
                            </w: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u w:val="single"/>
                              </w:rPr>
                              <w:t>17</w:t>
                            </w:r>
                            <w:r w:rsidR="00FC1537"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u w:val="single"/>
                              </w:rPr>
                              <w:t>28</w:t>
                            </w: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u w:val="single"/>
                              </w:rPr>
                              <w:t xml:space="preserve"> SF Industrial-Office Flex building:</w:t>
                            </w:r>
                          </w:p>
                          <w:p w14:paraId="4725D20C" w14:textId="77777777" w:rsidR="00FC1537" w:rsidRDefault="00597904" w:rsidP="002018D5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Ideally </w:t>
                            </w:r>
                            <w:r w:rsidR="00CF33F1">
                              <w:rPr>
                                <w:rFonts w:ascii="Arial" w:hAnsi="Arial" w:cs="Arial"/>
                              </w:rPr>
                              <w:t>Loca</w:t>
                            </w:r>
                            <w:r w:rsidR="00FB5B7F">
                              <w:rPr>
                                <w:rFonts w:ascii="Arial" w:hAnsi="Arial" w:cs="Arial"/>
                              </w:rPr>
                              <w:t xml:space="preserve">ted in the Heart of Rancho Cucamonga, close to </w:t>
                            </w:r>
                            <w:r w:rsidR="00FC1537">
                              <w:rPr>
                                <w:rFonts w:ascii="Arial" w:hAnsi="Arial" w:cs="Arial"/>
                              </w:rPr>
                              <w:t xml:space="preserve">RC </w:t>
                            </w:r>
                            <w:r w:rsidR="00FB5B7F">
                              <w:rPr>
                                <w:rFonts w:ascii="Arial" w:hAnsi="Arial" w:cs="Arial"/>
                              </w:rPr>
                              <w:t xml:space="preserve">Main Post </w:t>
                            </w:r>
                            <w:r>
                              <w:rPr>
                                <w:rFonts w:ascii="Arial" w:hAnsi="Arial" w:cs="Arial"/>
                              </w:rPr>
                              <w:t>o</w:t>
                            </w:r>
                            <w:r w:rsidR="00FB5B7F">
                              <w:rPr>
                                <w:rFonts w:ascii="Arial" w:hAnsi="Arial" w:cs="Arial"/>
                              </w:rPr>
                              <w:t xml:space="preserve">ffice, restaurants, and court house. </w:t>
                            </w:r>
                          </w:p>
                          <w:p w14:paraId="12620ABB" w14:textId="77777777" w:rsidR="00FC1537" w:rsidRDefault="00FC1537" w:rsidP="002018D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4509139" w14:textId="41DFF0CD" w:rsidR="00FC1537" w:rsidRPr="0096249F" w:rsidRDefault="00FB5B7F" w:rsidP="002018D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u w:val="single"/>
                              </w:rPr>
                            </w:pP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u w:val="single"/>
                              </w:rPr>
                              <w:t>Th</w:t>
                            </w:r>
                            <w:r w:rsidR="00597904"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u w:val="single"/>
                              </w:rPr>
                              <w:t>is</w:t>
                            </w: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u w:val="single"/>
                              </w:rPr>
                              <w:t xml:space="preserve"> </w:t>
                            </w:r>
                            <w:r w:rsidR="00597904"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u w:val="single"/>
                              </w:rPr>
                              <w:t>o</w:t>
                            </w: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u w:val="single"/>
                              </w:rPr>
                              <w:t>ffice space features</w:t>
                            </w:r>
                            <w:r w:rsidR="00FC1537"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u w:val="single"/>
                              </w:rPr>
                              <w:t>:</w:t>
                            </w:r>
                          </w:p>
                          <w:p w14:paraId="52FAA64B" w14:textId="77777777" w:rsidR="00FC1537" w:rsidRDefault="00FB5B7F" w:rsidP="002018D5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10’ x 11’ Front waiting room; 3-private offices</w:t>
                            </w:r>
                            <w:r w:rsidR="00597904">
                              <w:rPr>
                                <w:rFonts w:ascii="Arial" w:hAnsi="Arial" w:cs="Arial"/>
                              </w:rPr>
                              <w:t xml:space="preserve">-one with private ¾ bath; Large rear </w:t>
                            </w:r>
                            <w:r w:rsidR="00FC1537">
                              <w:rPr>
                                <w:rFonts w:ascii="Arial" w:hAnsi="Arial" w:cs="Arial"/>
                              </w:rPr>
                              <w:t xml:space="preserve">24’ x 19’ rear </w:t>
                            </w:r>
                            <w:r w:rsidR="00597904">
                              <w:rPr>
                                <w:rFonts w:ascii="Arial" w:hAnsi="Arial" w:cs="Arial"/>
                              </w:rPr>
                              <w:t>bonus room with 10’ x 12’ roll-up door; a</w:t>
                            </w:r>
                            <w:r w:rsidR="00FC1537">
                              <w:rPr>
                                <w:rFonts w:ascii="Arial" w:hAnsi="Arial" w:cs="Arial"/>
                              </w:rPr>
                              <w:t>n</w:t>
                            </w:r>
                            <w:r w:rsidR="0059790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FC1537">
                              <w:rPr>
                                <w:rFonts w:ascii="Arial" w:hAnsi="Arial" w:cs="Arial"/>
                              </w:rPr>
                              <w:t xml:space="preserve">additional </w:t>
                            </w:r>
                            <w:r w:rsidR="00597904">
                              <w:rPr>
                                <w:rFonts w:ascii="Arial" w:hAnsi="Arial" w:cs="Arial"/>
                              </w:rPr>
                              <w:t>storage room with cabinets</w:t>
                            </w:r>
                            <w:r w:rsidR="00FC1537">
                              <w:rPr>
                                <w:rFonts w:ascii="Arial" w:hAnsi="Arial" w:cs="Arial"/>
                              </w:rPr>
                              <w:t>, separate hall-way bath</w:t>
                            </w:r>
                            <w:r w:rsidR="00597904"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</w:p>
                          <w:p w14:paraId="5F9A216E" w14:textId="1D6FB2B3" w:rsidR="00661D41" w:rsidRDefault="00597904" w:rsidP="002018D5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Tenant pays separate metered SCE; water &amp; trash </w:t>
                            </w:r>
                            <w:r w:rsidR="00FC1537">
                              <w:rPr>
                                <w:rFonts w:ascii="Arial" w:hAnsi="Arial" w:cs="Arial"/>
                              </w:rPr>
                              <w:t>included.</w:t>
                            </w:r>
                          </w:p>
                          <w:p w14:paraId="180CA6F7" w14:textId="77777777" w:rsidR="00FC1537" w:rsidRDefault="00FC1537" w:rsidP="002018D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DB8E56A" w14:textId="734065F2" w:rsidR="00FC1537" w:rsidRPr="0096249F" w:rsidRDefault="00FC1537" w:rsidP="002018D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</w:pP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>Priced at: $2</w:t>
                            </w:r>
                            <w:r w:rsidR="002660FD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>592</w:t>
                            </w: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 xml:space="preserve"> mo./ $1.</w:t>
                            </w:r>
                            <w:r w:rsidR="002660FD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>50</w:t>
                            </w: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  <w:t xml:space="preserve"> SF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3D3FD" id="_x0000_s1029" type="#_x0000_t202" style="position:absolute;margin-left:181.55pt;margin-top:10.25pt;width:365.25pt;height:154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" stroked="f">
                <v:textbox>
                  <w:txbxContent>
                    <w:p w14:paraId="007690B5" w14:textId="759769D7" w:rsidR="002018D5" w:rsidRPr="0096249F" w:rsidRDefault="00FB5B7F" w:rsidP="002018D5">
                      <w:pPr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u w:val="single"/>
                        </w:rPr>
                      </w:pPr>
                      <w:r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u w:val="single"/>
                        </w:rPr>
                        <w:t xml:space="preserve">FOR LEASE: </w:t>
                      </w:r>
                      <w:r w:rsid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u w:val="single"/>
                        </w:rPr>
                        <w:t xml:space="preserve">  </w:t>
                      </w:r>
                      <w:r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u w:val="single"/>
                        </w:rPr>
                        <w:t>17</w:t>
                      </w:r>
                      <w:r w:rsidR="00FC1537"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u w:val="single"/>
                        </w:rPr>
                        <w:t>28</w:t>
                      </w:r>
                      <w:r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u w:val="single"/>
                        </w:rPr>
                        <w:t xml:space="preserve"> SF Industrial-Office Flex building:</w:t>
                      </w:r>
                    </w:p>
                    <w:p w14:paraId="4725D20C" w14:textId="77777777" w:rsidR="00FC1537" w:rsidRDefault="00597904" w:rsidP="002018D5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Ideally </w:t>
                      </w:r>
                      <w:r w:rsidR="00CF33F1">
                        <w:rPr>
                          <w:rFonts w:ascii="Arial" w:hAnsi="Arial" w:cs="Arial"/>
                        </w:rPr>
                        <w:t>Loca</w:t>
                      </w:r>
                      <w:r w:rsidR="00FB5B7F">
                        <w:rPr>
                          <w:rFonts w:ascii="Arial" w:hAnsi="Arial" w:cs="Arial"/>
                        </w:rPr>
                        <w:t xml:space="preserve">ted in the Heart of Rancho Cucamonga, close to </w:t>
                      </w:r>
                      <w:r w:rsidR="00FC1537">
                        <w:rPr>
                          <w:rFonts w:ascii="Arial" w:hAnsi="Arial" w:cs="Arial"/>
                        </w:rPr>
                        <w:t xml:space="preserve">RC </w:t>
                      </w:r>
                      <w:r w:rsidR="00FB5B7F">
                        <w:rPr>
                          <w:rFonts w:ascii="Arial" w:hAnsi="Arial" w:cs="Arial"/>
                        </w:rPr>
                        <w:t xml:space="preserve">Main Post </w:t>
                      </w:r>
                      <w:r>
                        <w:rPr>
                          <w:rFonts w:ascii="Arial" w:hAnsi="Arial" w:cs="Arial"/>
                        </w:rPr>
                        <w:t>o</w:t>
                      </w:r>
                      <w:r w:rsidR="00FB5B7F">
                        <w:rPr>
                          <w:rFonts w:ascii="Arial" w:hAnsi="Arial" w:cs="Arial"/>
                        </w:rPr>
                        <w:t xml:space="preserve">ffice, restaurants, and court house. </w:t>
                      </w:r>
                    </w:p>
                    <w:p w14:paraId="12620ABB" w14:textId="77777777" w:rsidR="00FC1537" w:rsidRDefault="00FC1537" w:rsidP="002018D5">
                      <w:pPr>
                        <w:rPr>
                          <w:rFonts w:ascii="Arial" w:hAnsi="Arial" w:cs="Arial"/>
                        </w:rPr>
                      </w:pPr>
                    </w:p>
                    <w:p w14:paraId="24509139" w14:textId="41DFF0CD" w:rsidR="00FC1537" w:rsidRPr="0096249F" w:rsidRDefault="00FB5B7F" w:rsidP="002018D5">
                      <w:pPr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u w:val="single"/>
                        </w:rPr>
                      </w:pPr>
                      <w:r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u w:val="single"/>
                        </w:rPr>
                        <w:t>Th</w:t>
                      </w:r>
                      <w:r w:rsidR="00597904"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u w:val="single"/>
                        </w:rPr>
                        <w:t>is</w:t>
                      </w:r>
                      <w:r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u w:val="single"/>
                        </w:rPr>
                        <w:t xml:space="preserve"> </w:t>
                      </w:r>
                      <w:r w:rsidR="00597904"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u w:val="single"/>
                        </w:rPr>
                        <w:t>o</w:t>
                      </w:r>
                      <w:r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u w:val="single"/>
                        </w:rPr>
                        <w:t>ffice space features</w:t>
                      </w:r>
                      <w:r w:rsidR="00FC1537"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u w:val="single"/>
                        </w:rPr>
                        <w:t>:</w:t>
                      </w:r>
                    </w:p>
                    <w:p w14:paraId="52FAA64B" w14:textId="77777777" w:rsidR="00FC1537" w:rsidRDefault="00FB5B7F" w:rsidP="002018D5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10’ x 11’ Front waiting room; 3-private offices</w:t>
                      </w:r>
                      <w:r w:rsidR="00597904">
                        <w:rPr>
                          <w:rFonts w:ascii="Arial" w:hAnsi="Arial" w:cs="Arial"/>
                        </w:rPr>
                        <w:t xml:space="preserve">-one with private ¾ bath; Large rear </w:t>
                      </w:r>
                      <w:r w:rsidR="00FC1537">
                        <w:rPr>
                          <w:rFonts w:ascii="Arial" w:hAnsi="Arial" w:cs="Arial"/>
                        </w:rPr>
                        <w:t xml:space="preserve">24’ x 19’ rear </w:t>
                      </w:r>
                      <w:r w:rsidR="00597904">
                        <w:rPr>
                          <w:rFonts w:ascii="Arial" w:hAnsi="Arial" w:cs="Arial"/>
                        </w:rPr>
                        <w:t>bonus room with 10’ x 12’ roll-up door; a</w:t>
                      </w:r>
                      <w:r w:rsidR="00FC1537">
                        <w:rPr>
                          <w:rFonts w:ascii="Arial" w:hAnsi="Arial" w:cs="Arial"/>
                        </w:rPr>
                        <w:t>n</w:t>
                      </w:r>
                      <w:r w:rsidR="00597904">
                        <w:rPr>
                          <w:rFonts w:ascii="Arial" w:hAnsi="Arial" w:cs="Arial"/>
                        </w:rPr>
                        <w:t xml:space="preserve"> </w:t>
                      </w:r>
                      <w:r w:rsidR="00FC1537">
                        <w:rPr>
                          <w:rFonts w:ascii="Arial" w:hAnsi="Arial" w:cs="Arial"/>
                        </w:rPr>
                        <w:t xml:space="preserve">additional </w:t>
                      </w:r>
                      <w:r w:rsidR="00597904">
                        <w:rPr>
                          <w:rFonts w:ascii="Arial" w:hAnsi="Arial" w:cs="Arial"/>
                        </w:rPr>
                        <w:t>storage room with cabinets</w:t>
                      </w:r>
                      <w:r w:rsidR="00FC1537">
                        <w:rPr>
                          <w:rFonts w:ascii="Arial" w:hAnsi="Arial" w:cs="Arial"/>
                        </w:rPr>
                        <w:t>, separate hall-way bath</w:t>
                      </w:r>
                      <w:r w:rsidR="00597904">
                        <w:rPr>
                          <w:rFonts w:ascii="Arial" w:hAnsi="Arial" w:cs="Arial"/>
                        </w:rPr>
                        <w:t xml:space="preserve">. </w:t>
                      </w:r>
                    </w:p>
                    <w:p w14:paraId="5F9A216E" w14:textId="1D6FB2B3" w:rsidR="00661D41" w:rsidRDefault="00597904" w:rsidP="002018D5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Tenant pays separate metered SCE; water &amp; trash </w:t>
                      </w:r>
                      <w:r w:rsidR="00FC1537">
                        <w:rPr>
                          <w:rFonts w:ascii="Arial" w:hAnsi="Arial" w:cs="Arial"/>
                        </w:rPr>
                        <w:t>included.</w:t>
                      </w:r>
                    </w:p>
                    <w:p w14:paraId="180CA6F7" w14:textId="77777777" w:rsidR="00FC1537" w:rsidRDefault="00FC1537" w:rsidP="002018D5">
                      <w:pPr>
                        <w:rPr>
                          <w:rFonts w:ascii="Arial" w:hAnsi="Arial" w:cs="Arial"/>
                        </w:rPr>
                      </w:pPr>
                    </w:p>
                    <w:p w14:paraId="5DB8E56A" w14:textId="734065F2" w:rsidR="00FC1537" w:rsidRPr="0096249F" w:rsidRDefault="00FC1537" w:rsidP="002018D5">
                      <w:pPr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</w:pPr>
                      <w:r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>Priced at: $2</w:t>
                      </w:r>
                      <w:r w:rsidR="002660FD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>592</w:t>
                      </w:r>
                      <w:r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 xml:space="preserve"> mo./ $1.</w:t>
                      </w:r>
                      <w:r w:rsidR="002660FD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>50</w:t>
                      </w:r>
                      <w:r w:rsidRPr="0096249F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  <w:t xml:space="preserve"> SF</w:t>
                      </w:r>
                    </w:p>
                  </w:txbxContent>
                </v:textbox>
              </v:shape>
            </w:pict>
          </mc:Fallback>
        </mc:AlternateContent>
      </w:r>
      <w:r w:rsidR="006E0558"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22936AB4" wp14:editId="44C7E02E">
                <wp:simplePos x="0" y="0"/>
                <wp:positionH relativeFrom="page">
                  <wp:posOffset>4080510</wp:posOffset>
                </wp:positionH>
                <wp:positionV relativeFrom="page">
                  <wp:posOffset>319405</wp:posOffset>
                </wp:positionV>
                <wp:extent cx="3349625" cy="699770"/>
                <wp:effectExtent l="0" t="0" r="0" b="0"/>
                <wp:wrapSquare wrapText="bothSides"/>
                <wp:docPr id="164855719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9625" cy="69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0D6BA5" w14:textId="77777777" w:rsidR="009961AE" w:rsidRPr="00661D41" w:rsidRDefault="00000000" w:rsidP="006E0558">
                            <w:pPr>
                              <w:spacing w:before="26" w:line="535" w:lineRule="exact"/>
                              <w:ind w:left="1584" w:hanging="1584"/>
                              <w:jc w:val="right"/>
                              <w:textAlignment w:val="baseline"/>
                              <w:rPr>
                                <w:rFonts w:ascii="Arial" w:eastAsia="Arial" w:hAnsi="Arial" w:cs="Arial"/>
                                <w:color w:val="FFFFFF"/>
                                <w:sz w:val="49"/>
                              </w:rPr>
                            </w:pPr>
                            <w:r w:rsidRPr="00661D41">
                              <w:rPr>
                                <w:rFonts w:ascii="Arial" w:eastAsia="Arial" w:hAnsi="Arial" w:cs="Arial"/>
                                <w:color w:val="FFFFFF"/>
                                <w:sz w:val="49"/>
                              </w:rPr>
                              <w:t xml:space="preserve">COMMERCIAL LEASE </w:t>
                            </w:r>
                            <w:r w:rsidRPr="00661D41"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49"/>
                              </w:rPr>
                              <w:t>OPPORTUNITY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36AB4" id="Text Box 5" o:spid="_x0000_s1030" type="#_x0000_t202" style="position:absolute;margin-left:321.3pt;margin-top:25.15pt;width:263.75pt;height:55.1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" filled="f" stroked="f">
                <v:textbox inset="0,0,0,0">
                  <w:txbxContent>
                    <w:p w14:paraId="1D0D6BA5" w14:textId="77777777" w:rsidR="009961AE" w:rsidRPr="00661D41" w:rsidRDefault="00000000" w:rsidP="006E0558">
                      <w:pPr>
                        <w:spacing w:before="26" w:line="535" w:lineRule="exact"/>
                        <w:ind w:left="1584" w:hanging="1584"/>
                        <w:jc w:val="right"/>
                        <w:textAlignment w:val="baseline"/>
                        <w:rPr>
                          <w:rFonts w:ascii="Arial" w:eastAsia="Arial" w:hAnsi="Arial" w:cs="Arial"/>
                          <w:color w:val="FFFFFF"/>
                          <w:sz w:val="49"/>
                        </w:rPr>
                      </w:pPr>
                      <w:r w:rsidRPr="00661D41">
                        <w:rPr>
                          <w:rFonts w:ascii="Arial" w:eastAsia="Arial" w:hAnsi="Arial" w:cs="Arial"/>
                          <w:color w:val="FFFFFF"/>
                          <w:sz w:val="49"/>
                        </w:rPr>
                        <w:t xml:space="preserve">COMMERCIAL LEASE </w:t>
                      </w:r>
                      <w:r w:rsidRPr="00661D41">
                        <w:rPr>
                          <w:rFonts w:ascii="Arial" w:eastAsia="Arial" w:hAnsi="Arial" w:cs="Arial"/>
                          <w:b/>
                          <w:color w:val="FFFFFF"/>
                          <w:sz w:val="49"/>
                        </w:rPr>
                        <w:t>OPPORTUNITY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2D12EEAB" w14:textId="77777777" w:rsidR="009961AE" w:rsidRDefault="009961AE">
      <w:pPr>
        <w:sectPr w:rsidR="009961AE">
          <w:type w:val="continuous"/>
          <w:pgSz w:w="12240" w:h="15840"/>
          <w:pgMar w:top="6840" w:right="91" w:bottom="100" w:left="269" w:header="720" w:footer="720" w:gutter="0"/>
          <w:cols w:space="720"/>
        </w:sectPr>
      </w:pPr>
    </w:p>
    <w:p w14:paraId="4A5AE40C" w14:textId="4EB3D1E8" w:rsidR="009961AE" w:rsidRPr="00661D41" w:rsidRDefault="0096249F">
      <w:pPr>
        <w:shd w:val="solid" w:color="294E82" w:fill="294E82"/>
        <w:spacing w:after="209" w:line="245" w:lineRule="exact"/>
        <w:ind w:left="72" w:right="9696"/>
        <w:textAlignment w:val="baseline"/>
        <w:rPr>
          <w:rFonts w:ascii="ZapfHumnst BT" w:eastAsia="Arial Narrow" w:hAnsi="ZapfHumnst BT"/>
          <w:b/>
          <w:color w:val="FFFFFF"/>
          <w:spacing w:val="3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565B98D" wp14:editId="64F85A63">
            <wp:simplePos x="0" y="0"/>
            <wp:positionH relativeFrom="column">
              <wp:posOffset>2334260</wp:posOffset>
            </wp:positionH>
            <wp:positionV relativeFrom="paragraph">
              <wp:posOffset>267970</wp:posOffset>
            </wp:positionV>
            <wp:extent cx="3124200" cy="1875790"/>
            <wp:effectExtent l="0" t="0" r="0" b="0"/>
            <wp:wrapNone/>
            <wp:docPr id="132537479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374797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97" r="19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875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1D41">
        <w:rPr>
          <w:rFonts w:ascii="ZapfHumnst BT" w:eastAsia="Arial Narrow" w:hAnsi="ZapfHumnst BT"/>
          <w:b/>
          <w:color w:val="FFFFFF"/>
          <w:spacing w:val="34"/>
        </w:rPr>
        <w:t>PRESE</w:t>
      </w:r>
      <w:r w:rsidR="006E0558" w:rsidRPr="00661D41">
        <w:rPr>
          <w:rFonts w:ascii="ZapfHumnst BT" w:eastAsia="Arial Narrow" w:hAnsi="ZapfHumnst BT"/>
          <w:b/>
          <w:color w:val="FFFFFF"/>
          <w:spacing w:val="34"/>
        </w:rPr>
        <w:t>N</w:t>
      </w:r>
      <w:r w:rsidRPr="00661D41">
        <w:rPr>
          <w:rFonts w:ascii="ZapfHumnst BT" w:eastAsia="Arial Narrow" w:hAnsi="ZapfHumnst BT"/>
          <w:b/>
          <w:color w:val="FFFFFF"/>
          <w:spacing w:val="34"/>
        </w:rPr>
        <w:t>TED BY</w:t>
      </w:r>
    </w:p>
    <w:p w14:paraId="1BEB769B" w14:textId="74ED8889" w:rsidR="009961AE" w:rsidRDefault="0096249F">
      <w:pPr>
        <w:spacing w:after="87"/>
        <w:ind w:left="3758" w:right="34"/>
        <w:textAlignment w:val="baseline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63F8C67C" wp14:editId="3B008A07">
            <wp:simplePos x="0" y="0"/>
            <wp:positionH relativeFrom="column">
              <wp:posOffset>5467985</wp:posOffset>
            </wp:positionH>
            <wp:positionV relativeFrom="paragraph">
              <wp:posOffset>8255</wp:posOffset>
            </wp:positionV>
            <wp:extent cx="1947545" cy="1843405"/>
            <wp:effectExtent l="0" t="0" r="0" b="4445"/>
            <wp:wrapNone/>
            <wp:docPr id="166989349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893493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55" r="18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1843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1537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3E5FFD8" wp14:editId="0C26EC02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343150" cy="1057275"/>
                <wp:effectExtent l="0" t="0" r="0" b="9525"/>
                <wp:wrapNone/>
                <wp:docPr id="17553425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83541" w14:textId="1F2AD839" w:rsidR="002018D5" w:rsidRPr="0096249F" w:rsidRDefault="00597904" w:rsidP="002018D5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Bryan Rockwell</w:t>
                            </w:r>
                          </w:p>
                          <w:p w14:paraId="0E6FAECC" w14:textId="77777777" w:rsidR="006E0558" w:rsidRPr="0096249F" w:rsidRDefault="006E0558" w:rsidP="002018D5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Commercial Associate</w:t>
                            </w:r>
                          </w:p>
                          <w:p w14:paraId="6D9173B7" w14:textId="7A9FF39E" w:rsidR="006E0558" w:rsidRPr="0096249F" w:rsidRDefault="00597904" w:rsidP="002018D5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</w:t>
                            </w:r>
                            <w:r w:rsidR="006E0558" w:rsidRPr="0096249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#</w:t>
                            </w: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: 909-227-5757</w:t>
                            </w:r>
                          </w:p>
                          <w:p w14:paraId="001128BF" w14:textId="6E7E4D9B" w:rsidR="006E0558" w:rsidRPr="0096249F" w:rsidRDefault="006E0558" w:rsidP="002018D5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DRE#</w:t>
                            </w:r>
                            <w:r w:rsidR="00597904" w:rsidRPr="0096249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01250820</w:t>
                            </w:r>
                          </w:p>
                          <w:p w14:paraId="2D54E534" w14:textId="1161F3BC" w:rsidR="006E0558" w:rsidRPr="0096249F" w:rsidRDefault="00FC1537" w:rsidP="002018D5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B</w:t>
                            </w:r>
                            <w:r w:rsidR="00597904" w:rsidRPr="0096249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rockwell@mgrrealestate.com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5FFD8" id="_x0000_s1031" type="#_x0000_t202" style="position:absolute;left:0;text-align:left;margin-left:0;margin-top:.65pt;width:184.5pt;height:83.2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" stroked="f">
                <v:textbox>
                  <w:txbxContent>
                    <w:p w14:paraId="12883541" w14:textId="1F2AD839" w:rsidR="002018D5" w:rsidRPr="0096249F" w:rsidRDefault="00597904" w:rsidP="002018D5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6249F">
                        <w:rPr>
                          <w:rFonts w:ascii="Arial" w:hAnsi="Arial" w:cs="Arial"/>
                          <w:b/>
                          <w:bCs/>
                        </w:rPr>
                        <w:t>Bryan Rockwell</w:t>
                      </w:r>
                    </w:p>
                    <w:p w14:paraId="0E6FAECC" w14:textId="77777777" w:rsidR="006E0558" w:rsidRPr="0096249F" w:rsidRDefault="006E0558" w:rsidP="002018D5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6249F">
                        <w:rPr>
                          <w:rFonts w:ascii="Arial" w:hAnsi="Arial" w:cs="Arial"/>
                          <w:b/>
                          <w:bCs/>
                        </w:rPr>
                        <w:t>Commercial Associate</w:t>
                      </w:r>
                    </w:p>
                    <w:p w14:paraId="6D9173B7" w14:textId="7A9FF39E" w:rsidR="006E0558" w:rsidRPr="0096249F" w:rsidRDefault="00597904" w:rsidP="002018D5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6249F">
                        <w:rPr>
                          <w:rFonts w:ascii="Arial" w:hAnsi="Arial" w:cs="Arial"/>
                          <w:b/>
                          <w:bCs/>
                        </w:rPr>
                        <w:t>C</w:t>
                      </w:r>
                      <w:r w:rsidR="006E0558" w:rsidRPr="0096249F">
                        <w:rPr>
                          <w:rFonts w:ascii="Arial" w:hAnsi="Arial" w:cs="Arial"/>
                          <w:b/>
                          <w:bCs/>
                        </w:rPr>
                        <w:t>#</w:t>
                      </w:r>
                      <w:r w:rsidRPr="0096249F">
                        <w:rPr>
                          <w:rFonts w:ascii="Arial" w:hAnsi="Arial" w:cs="Arial"/>
                          <w:b/>
                          <w:bCs/>
                        </w:rPr>
                        <w:t>: 909-227-5757</w:t>
                      </w:r>
                    </w:p>
                    <w:p w14:paraId="001128BF" w14:textId="6E7E4D9B" w:rsidR="006E0558" w:rsidRPr="0096249F" w:rsidRDefault="006E0558" w:rsidP="002018D5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6249F">
                        <w:rPr>
                          <w:rFonts w:ascii="Arial" w:hAnsi="Arial" w:cs="Arial"/>
                          <w:b/>
                          <w:bCs/>
                        </w:rPr>
                        <w:t>DRE#</w:t>
                      </w:r>
                      <w:r w:rsidR="00597904" w:rsidRPr="0096249F">
                        <w:rPr>
                          <w:rFonts w:ascii="Arial" w:hAnsi="Arial" w:cs="Arial"/>
                          <w:b/>
                          <w:bCs/>
                        </w:rPr>
                        <w:t xml:space="preserve"> 01250820</w:t>
                      </w:r>
                    </w:p>
                    <w:p w14:paraId="2D54E534" w14:textId="1161F3BC" w:rsidR="006E0558" w:rsidRPr="0096249F" w:rsidRDefault="00FC1537" w:rsidP="002018D5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6249F">
                        <w:rPr>
                          <w:rFonts w:ascii="Arial" w:hAnsi="Arial" w:cs="Arial"/>
                          <w:b/>
                          <w:bCs/>
                        </w:rPr>
                        <w:t>B</w:t>
                      </w:r>
                      <w:r w:rsidR="00597904" w:rsidRPr="0096249F">
                        <w:rPr>
                          <w:rFonts w:ascii="Arial" w:hAnsi="Arial" w:cs="Arial"/>
                          <w:b/>
                          <w:bCs/>
                        </w:rPr>
                        <w:t>rockwell@mgrrealestate.com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C1537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29726C7" wp14:editId="46A3DB4B">
                <wp:simplePos x="0" y="0"/>
                <wp:positionH relativeFrom="margin">
                  <wp:align>left</wp:align>
                </wp:positionH>
                <wp:positionV relativeFrom="paragraph">
                  <wp:posOffset>1038998</wp:posOffset>
                </wp:positionV>
                <wp:extent cx="2333625" cy="1057275"/>
                <wp:effectExtent l="0" t="0" r="9525" b="9525"/>
                <wp:wrapNone/>
                <wp:docPr id="5517096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1AFF2" w14:textId="041C29D2" w:rsidR="006E0558" w:rsidRPr="0096249F" w:rsidRDefault="00597904" w:rsidP="006E0558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Jerry Tomeo</w:t>
                            </w:r>
                          </w:p>
                          <w:p w14:paraId="0D278E5D" w14:textId="2690885D" w:rsidR="006E0558" w:rsidRPr="0096249F" w:rsidRDefault="00FC1537" w:rsidP="006E0558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Sr. </w:t>
                            </w:r>
                            <w:r w:rsidR="006E0558" w:rsidRPr="0096249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Commercial Associate</w:t>
                            </w:r>
                          </w:p>
                          <w:p w14:paraId="418D4925" w14:textId="208B38B1" w:rsidR="006E0558" w:rsidRPr="0096249F" w:rsidRDefault="00597904" w:rsidP="006E0558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C#</w:t>
                            </w:r>
                            <w:r w:rsidR="00FC1537" w:rsidRPr="0096249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909-996-8877</w:t>
                            </w:r>
                          </w:p>
                          <w:p w14:paraId="643BF598" w14:textId="2912FC7A" w:rsidR="006E0558" w:rsidRPr="0096249F" w:rsidRDefault="006E0558" w:rsidP="006E055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</w:pP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  <w:t>DR</w:t>
                            </w:r>
                            <w:r w:rsidR="00FC1537" w:rsidRPr="0096249F"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  <w:t>E</w:t>
                            </w: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  <w:t>#</w:t>
                            </w:r>
                            <w:r w:rsidR="00FC1537" w:rsidRPr="0096249F"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  <w:t xml:space="preserve"> 01907707</w:t>
                            </w:r>
                          </w:p>
                          <w:p w14:paraId="6B49AA4C" w14:textId="522CBA3F" w:rsidR="006E0558" w:rsidRPr="0096249F" w:rsidRDefault="00FC1537" w:rsidP="006E055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</w:pPr>
                            <w:r w:rsidRPr="0096249F"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  <w:t>Jtomeo@mgrrealestae.com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726C7" id="_x0000_s1032" type="#_x0000_t202" style="position:absolute;left:0;text-align:left;margin-left:0;margin-top:81.8pt;width:183.75pt;height:83.25pt;z-index:251678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" stroked="f">
                <v:textbox>
                  <w:txbxContent>
                    <w:p w14:paraId="20E1AFF2" w14:textId="041C29D2" w:rsidR="006E0558" w:rsidRPr="0096249F" w:rsidRDefault="00597904" w:rsidP="006E0558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6249F">
                        <w:rPr>
                          <w:rFonts w:ascii="Arial" w:hAnsi="Arial" w:cs="Arial"/>
                          <w:b/>
                          <w:bCs/>
                        </w:rPr>
                        <w:t>Jerry Tomeo</w:t>
                      </w:r>
                    </w:p>
                    <w:p w14:paraId="0D278E5D" w14:textId="2690885D" w:rsidR="006E0558" w:rsidRPr="0096249F" w:rsidRDefault="00FC1537" w:rsidP="006E0558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6249F">
                        <w:rPr>
                          <w:rFonts w:ascii="Arial" w:hAnsi="Arial" w:cs="Arial"/>
                          <w:b/>
                          <w:bCs/>
                        </w:rPr>
                        <w:t xml:space="preserve">Sr. </w:t>
                      </w:r>
                      <w:r w:rsidR="006E0558" w:rsidRPr="0096249F">
                        <w:rPr>
                          <w:rFonts w:ascii="Arial" w:hAnsi="Arial" w:cs="Arial"/>
                          <w:b/>
                          <w:bCs/>
                        </w:rPr>
                        <w:t>Commercial Associate</w:t>
                      </w:r>
                    </w:p>
                    <w:p w14:paraId="418D4925" w14:textId="208B38B1" w:rsidR="006E0558" w:rsidRPr="0096249F" w:rsidRDefault="00597904" w:rsidP="006E0558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6249F">
                        <w:rPr>
                          <w:rFonts w:ascii="Arial" w:hAnsi="Arial" w:cs="Arial"/>
                          <w:b/>
                          <w:bCs/>
                        </w:rPr>
                        <w:t>C#</w:t>
                      </w:r>
                      <w:r w:rsidR="00FC1537" w:rsidRPr="0096249F">
                        <w:rPr>
                          <w:rFonts w:ascii="Arial" w:hAnsi="Arial" w:cs="Arial"/>
                          <w:b/>
                          <w:bCs/>
                        </w:rPr>
                        <w:t xml:space="preserve"> 909-996-8877</w:t>
                      </w:r>
                    </w:p>
                    <w:p w14:paraId="643BF598" w14:textId="2912FC7A" w:rsidR="006E0558" w:rsidRPr="0096249F" w:rsidRDefault="006E0558" w:rsidP="006E0558">
                      <w:pPr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</w:pPr>
                      <w:r w:rsidRPr="0096249F"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  <w:t>DR</w:t>
                      </w:r>
                      <w:r w:rsidR="00FC1537" w:rsidRPr="0096249F"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  <w:t>E</w:t>
                      </w:r>
                      <w:r w:rsidRPr="0096249F"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  <w:t>#</w:t>
                      </w:r>
                      <w:r w:rsidR="00FC1537" w:rsidRPr="0096249F"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  <w:t xml:space="preserve"> 01907707</w:t>
                      </w:r>
                    </w:p>
                    <w:p w14:paraId="6B49AA4C" w14:textId="522CBA3F" w:rsidR="006E0558" w:rsidRPr="0096249F" w:rsidRDefault="00FC1537" w:rsidP="006E0558">
                      <w:pPr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</w:pPr>
                      <w:r w:rsidRPr="0096249F"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  <w:t>Jtomeo@mgrrealestae.com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018D5">
        <w:rPr>
          <w:noProof/>
        </w:rPr>
        <w:drawing>
          <wp:inline distT="0" distB="0" distL="0" distR="0" wp14:anchorId="6F44D39E" wp14:editId="1F19B050">
            <wp:extent cx="5135880" cy="1950720"/>
            <wp:effectExtent l="0" t="0" r="0" b="0"/>
            <wp:docPr id="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/>
                    <pic:cNvPicPr preferRelativeResize="0"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3588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1CE68" w14:textId="77777777" w:rsidR="009961AE" w:rsidRDefault="00661D41">
      <w:pPr>
        <w:spacing w:before="124" w:line="20" w:lineRule="exact"/>
      </w:pPr>
      <w:r>
        <w:rPr>
          <w:noProof/>
        </w:rPr>
        <mc:AlternateContent>
          <mc:Choice Requires="wps">
            <w:drawing>
              <wp:anchor distT="0" distB="0" distL="0" distR="113030" simplePos="0" relativeHeight="251660288" behindDoc="1" locked="0" layoutInCell="1" allowOverlap="1" wp14:anchorId="5F57936B" wp14:editId="1A56F9D0">
                <wp:simplePos x="0" y="0"/>
                <wp:positionH relativeFrom="page">
                  <wp:posOffset>166977</wp:posOffset>
                </wp:positionH>
                <wp:positionV relativeFrom="page">
                  <wp:posOffset>8841850</wp:posOffset>
                </wp:positionV>
                <wp:extent cx="7430770" cy="1033670"/>
                <wp:effectExtent l="0" t="0" r="0" b="0"/>
                <wp:wrapNone/>
                <wp:docPr id="15907407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30770" cy="1033670"/>
                        </a:xfrm>
                        <a:prstGeom prst="rect">
                          <a:avLst/>
                        </a:prstGeom>
                        <a:solidFill>
                          <a:srgbClr val="294E8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BC5DA1" w14:textId="77777777" w:rsidR="00BE7A6C" w:rsidRDefault="00BE7A6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7936B" id="_x0000_s1033" type="#_x0000_t202" style="position:absolute;margin-left:13.15pt;margin-top:696.2pt;width:585.1pt;height:81.4pt;z-index:-251656192;visibility:visible;mso-wrap-style:square;mso-width-percent:0;mso-height-percent:0;mso-wrap-distance-left:0;mso-wrap-distance-top:0;mso-wrap-distance-right:8.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" fillcolor="#294e82" stroked="f">
                <v:textbox inset="0,0,0,0">
                  <w:txbxContent>
                    <w:p w14:paraId="05BC5DA1" w14:textId="77777777" w:rsidR="00BE7A6C" w:rsidRDefault="00BE7A6C"/>
                  </w:txbxContent>
                </v:textbox>
                <w10:wrap anchorx="page" anchory="page"/>
              </v:shape>
            </w:pict>
          </mc:Fallback>
        </mc:AlternateContent>
      </w:r>
      <w:r w:rsidR="003B2ACA">
        <w:rPr>
          <w:noProof/>
        </w:rPr>
        <mc:AlternateContent>
          <mc:Choice Requires="wps">
            <w:drawing>
              <wp:anchor distT="0" distB="0" distL="0" distR="113030" simplePos="0" relativeHeight="251659264" behindDoc="1" locked="0" layoutInCell="1" allowOverlap="1" wp14:anchorId="7FEA6CA9" wp14:editId="6753678E">
                <wp:simplePos x="0" y="0"/>
                <wp:positionH relativeFrom="page">
                  <wp:posOffset>170815</wp:posOffset>
                </wp:positionH>
                <wp:positionV relativeFrom="page">
                  <wp:posOffset>8842375</wp:posOffset>
                </wp:positionV>
                <wp:extent cx="7430770" cy="1050925"/>
                <wp:effectExtent l="0" t="0" r="0" b="0"/>
                <wp:wrapNone/>
                <wp:docPr id="44580290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30770" cy="1050925"/>
                        </a:xfrm>
                        <a:prstGeom prst="rect">
                          <a:avLst/>
                        </a:prstGeom>
                        <a:solidFill>
                          <a:srgbClr val="294E8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223088" w14:textId="77777777" w:rsidR="00BE7A6C" w:rsidRDefault="00BE7A6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EA6CA9" id="Text Box 3" o:spid="_x0000_s1034" type="#_x0000_t202" style="position:absolute;margin-left:13.45pt;margin-top:696.25pt;width:585.1pt;height:82.75pt;z-index:-251657216;visibility:visible;mso-wrap-style:square;mso-width-percent:0;mso-height-percent:0;mso-wrap-distance-left:0;mso-wrap-distance-top:0;mso-wrap-distance-right:8.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" fillcolor="#294e82" stroked="f">
                <v:textbox inset="0,0,0,0">
                  <w:txbxContent>
                    <w:p w14:paraId="62223088" w14:textId="77777777" w:rsidR="00BE7A6C" w:rsidRDefault="00BE7A6C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0"/>
        <w:gridCol w:w="10210"/>
      </w:tblGrid>
      <w:tr w:rsidR="009961AE" w14:paraId="00868449" w14:textId="77777777">
        <w:trPr>
          <w:trHeight w:hRule="exact" w:val="1329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8C84B2B" w14:textId="77777777" w:rsidR="009961AE" w:rsidRDefault="00000000">
            <w:pPr>
              <w:spacing w:before="29"/>
              <w:ind w:left="374"/>
              <w:jc w:val="right"/>
              <w:textAlignment w:val="baseline"/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3DBF4BCF" wp14:editId="12D438FE">
                  <wp:simplePos x="0" y="0"/>
                  <wp:positionH relativeFrom="column">
                    <wp:posOffset>143510</wp:posOffset>
                  </wp:positionH>
                  <wp:positionV relativeFrom="paragraph">
                    <wp:posOffset>82550</wp:posOffset>
                  </wp:positionV>
                  <wp:extent cx="822960" cy="825500"/>
                  <wp:effectExtent l="0" t="0" r="0" b="0"/>
                  <wp:wrapNone/>
                  <wp:docPr id="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6F86CDD" w14:textId="77777777" w:rsidR="009961AE" w:rsidRPr="00661D41" w:rsidRDefault="00000000" w:rsidP="002018D5">
            <w:pPr>
              <w:spacing w:before="81" w:line="278" w:lineRule="exact"/>
              <w:ind w:right="1042"/>
              <w:jc w:val="center"/>
              <w:textAlignment w:val="baseline"/>
              <w:rPr>
                <w:rFonts w:ascii="ZapfHumnst BT" w:eastAsia="Malgun Gothic" w:hAnsi="ZapfHumnst BT"/>
                <w:bCs/>
                <w:color w:val="FFFFFF"/>
                <w:sz w:val="30"/>
                <w:szCs w:val="30"/>
                <w:shd w:val="solid" w:color="294E82" w:fill="294E82"/>
              </w:rPr>
            </w:pPr>
            <w:r w:rsidRPr="00661D41">
              <w:rPr>
                <w:rFonts w:ascii="ZapfHumnst BT" w:eastAsia="Malgun Gothic" w:hAnsi="ZapfHumnst BT"/>
                <w:bCs/>
                <w:color w:val="FFFFFF"/>
                <w:sz w:val="30"/>
                <w:szCs w:val="30"/>
                <w:shd w:val="solid" w:color="294E82" w:fill="294E82"/>
              </w:rPr>
              <w:t>COMMERCIAL | RESIDENTIAL | PROPERTY MANAGEMENT</w:t>
            </w:r>
          </w:p>
          <w:p w14:paraId="137535A0" w14:textId="77777777" w:rsidR="009961AE" w:rsidRPr="00661D41" w:rsidRDefault="002018D5" w:rsidP="002018D5">
            <w:pPr>
              <w:spacing w:before="147" w:line="193" w:lineRule="exact"/>
              <w:ind w:right="1042"/>
              <w:textAlignment w:val="baseline"/>
              <w:rPr>
                <w:rFonts w:ascii="Arial" w:eastAsia="Arial" w:hAnsi="Arial" w:cs="Arial"/>
                <w:bCs/>
                <w:color w:val="FFFFFF"/>
                <w:sz w:val="18"/>
                <w:szCs w:val="18"/>
                <w:shd w:val="solid" w:color="294E82" w:fill="294E82"/>
              </w:rPr>
            </w:pPr>
            <w:r w:rsidRPr="006E0558">
              <w:rPr>
                <w:rFonts w:ascii="Trebuchet MS" w:eastAsia="Arial" w:hAnsi="Trebuchet MS"/>
                <w:bCs/>
                <w:color w:val="FFFFFF"/>
                <w:sz w:val="17"/>
                <w:shd w:val="solid" w:color="294E82" w:fill="294E82"/>
              </w:rPr>
              <w:t xml:space="preserve">                 </w:t>
            </w:r>
            <w:r w:rsidRPr="00661D41">
              <w:rPr>
                <w:rFonts w:ascii="Arial" w:eastAsia="Arial" w:hAnsi="Arial" w:cs="Arial"/>
                <w:bCs/>
                <w:color w:val="FFFFFF"/>
                <w:sz w:val="18"/>
                <w:szCs w:val="18"/>
                <w:shd w:val="solid" w:color="294E82" w:fill="294E82"/>
              </w:rPr>
              <w:t>ONTARIO</w:t>
            </w:r>
            <w:r w:rsidR="006E0558" w:rsidRPr="00661D41">
              <w:rPr>
                <w:rFonts w:ascii="Arial" w:eastAsia="Arial" w:hAnsi="Arial" w:cs="Arial"/>
                <w:bCs/>
                <w:color w:val="FFFFFF"/>
                <w:sz w:val="18"/>
                <w:szCs w:val="18"/>
                <w:shd w:val="solid" w:color="294E82" w:fill="294E82"/>
              </w:rPr>
              <w:t xml:space="preserve">     </w:t>
            </w:r>
            <w:r w:rsidRPr="00661D41">
              <w:rPr>
                <w:rFonts w:ascii="Arial" w:eastAsia="Arial" w:hAnsi="Arial" w:cs="Arial"/>
                <w:bCs/>
                <w:color w:val="FFFFFF"/>
                <w:sz w:val="18"/>
                <w:szCs w:val="18"/>
                <w:shd w:val="solid" w:color="294E82" w:fill="294E82"/>
              </w:rPr>
              <w:t>COSTA MESA</w:t>
            </w:r>
            <w:r w:rsidR="006E0558" w:rsidRPr="00661D41">
              <w:rPr>
                <w:rFonts w:ascii="Arial" w:eastAsia="Arial" w:hAnsi="Arial" w:cs="Arial"/>
                <w:bCs/>
                <w:color w:val="FFFFFF"/>
                <w:sz w:val="18"/>
                <w:szCs w:val="18"/>
                <w:shd w:val="solid" w:color="294E82" w:fill="294E82"/>
              </w:rPr>
              <w:t xml:space="preserve">     </w:t>
            </w:r>
            <w:r w:rsidRPr="00661D41">
              <w:rPr>
                <w:rFonts w:ascii="Arial" w:eastAsia="Arial" w:hAnsi="Arial" w:cs="Arial"/>
                <w:bCs/>
                <w:color w:val="FFFFFF"/>
                <w:sz w:val="18"/>
                <w:szCs w:val="18"/>
                <w:shd w:val="solid" w:color="294E82" w:fill="294E82"/>
              </w:rPr>
              <w:t>VICTORVILLE</w:t>
            </w:r>
            <w:r w:rsidR="006E0558" w:rsidRPr="00661D41">
              <w:rPr>
                <w:rFonts w:ascii="Arial" w:eastAsia="Arial" w:hAnsi="Arial" w:cs="Arial"/>
                <w:bCs/>
                <w:color w:val="FFFFFF"/>
                <w:sz w:val="18"/>
                <w:szCs w:val="18"/>
                <w:shd w:val="solid" w:color="294E82" w:fill="294E82"/>
              </w:rPr>
              <w:t xml:space="preserve">     </w:t>
            </w:r>
            <w:r w:rsidRPr="00661D41">
              <w:rPr>
                <w:rFonts w:ascii="Arial" w:eastAsia="Arial" w:hAnsi="Arial" w:cs="Arial"/>
                <w:bCs/>
                <w:color w:val="FFFFFF"/>
                <w:sz w:val="18"/>
                <w:szCs w:val="18"/>
                <w:shd w:val="solid" w:color="294E82" w:fill="294E82"/>
              </w:rPr>
              <w:t>RANCHO MIRAGE</w:t>
            </w:r>
            <w:r w:rsidR="006E0558" w:rsidRPr="00661D41">
              <w:rPr>
                <w:rFonts w:ascii="Arial" w:eastAsia="Arial" w:hAnsi="Arial" w:cs="Arial"/>
                <w:bCs/>
                <w:color w:val="FFFFFF"/>
                <w:sz w:val="18"/>
                <w:szCs w:val="18"/>
                <w:shd w:val="solid" w:color="294E82" w:fill="294E82"/>
              </w:rPr>
              <w:t xml:space="preserve">     </w:t>
            </w:r>
            <w:r w:rsidRPr="00661D41">
              <w:rPr>
                <w:rFonts w:ascii="Arial" w:eastAsia="Arial" w:hAnsi="Arial" w:cs="Arial"/>
                <w:bCs/>
                <w:color w:val="FFFFFF"/>
                <w:sz w:val="18"/>
                <w:szCs w:val="18"/>
                <w:shd w:val="solid" w:color="294E82" w:fill="294E82"/>
              </w:rPr>
              <w:t>CARLSBAD</w:t>
            </w:r>
            <w:r w:rsidR="006E0558" w:rsidRPr="00661D41">
              <w:rPr>
                <w:rFonts w:ascii="Arial" w:eastAsia="Arial" w:hAnsi="Arial" w:cs="Arial"/>
                <w:bCs/>
                <w:color w:val="FFFFFF"/>
                <w:sz w:val="18"/>
                <w:szCs w:val="18"/>
                <w:shd w:val="solid" w:color="294E82" w:fill="294E82"/>
              </w:rPr>
              <w:t xml:space="preserve">     </w:t>
            </w:r>
            <w:r w:rsidRPr="00661D41">
              <w:rPr>
                <w:rFonts w:ascii="Arial" w:eastAsia="Arial" w:hAnsi="Arial" w:cs="Arial"/>
                <w:bCs/>
                <w:color w:val="FFFFFF"/>
                <w:sz w:val="18"/>
                <w:szCs w:val="18"/>
                <w:shd w:val="solid" w:color="294E82" w:fill="294E82"/>
              </w:rPr>
              <w:t>IRVINE</w:t>
            </w:r>
          </w:p>
          <w:p w14:paraId="1296FEB7" w14:textId="77777777" w:rsidR="009961AE" w:rsidRPr="00661D41" w:rsidRDefault="006E0558" w:rsidP="006E0558">
            <w:pPr>
              <w:spacing w:before="143" w:line="230" w:lineRule="exact"/>
              <w:ind w:right="178"/>
              <w:textAlignment w:val="baseline"/>
              <w:rPr>
                <w:rFonts w:ascii="Arial" w:eastAsia="Arial" w:hAnsi="Arial" w:cs="Arial"/>
                <w:color w:val="FFFFFF"/>
                <w:sz w:val="20"/>
                <w:shd w:val="solid" w:color="294E82" w:fill="294E82"/>
              </w:rPr>
            </w:pPr>
            <w:r w:rsidRPr="00661D41">
              <w:rPr>
                <w:rFonts w:ascii="Arial" w:eastAsia="Arial" w:hAnsi="Arial" w:cs="Arial"/>
                <w:color w:val="FFFFFF"/>
                <w:sz w:val="20"/>
                <w:shd w:val="solid" w:color="294E82" w:fill="294E82"/>
              </w:rPr>
              <w:t xml:space="preserve">                                   (800) 777-7647    </w:t>
            </w:r>
            <w:hyperlink r:id="rId11">
              <w:r w:rsidRPr="00661D41">
                <w:rPr>
                  <w:rFonts w:ascii="Arial" w:eastAsia="Arial" w:hAnsi="Arial" w:cs="Arial"/>
                  <w:color w:val="FFFFFF" w:themeColor="background1"/>
                  <w:sz w:val="20"/>
                  <w:shd w:val="solid" w:color="294E82" w:fill="294E82"/>
                </w:rPr>
                <w:t>mgrrealestate.com</w:t>
              </w:r>
            </w:hyperlink>
            <w:r w:rsidRPr="00661D41">
              <w:rPr>
                <w:rFonts w:ascii="Arial" w:eastAsia="Arial" w:hAnsi="Arial" w:cs="Arial"/>
                <w:color w:val="FFFFFF" w:themeColor="background1"/>
                <w:sz w:val="20"/>
                <w:shd w:val="solid" w:color="294E82" w:fill="294E82"/>
              </w:rPr>
              <w:t xml:space="preserve">    </w:t>
            </w:r>
            <w:r w:rsidRPr="00661D41">
              <w:rPr>
                <w:rFonts w:ascii="Arial" w:eastAsia="Arial" w:hAnsi="Arial" w:cs="Arial"/>
                <w:color w:val="FFFFFF"/>
                <w:sz w:val="20"/>
                <w:shd w:val="solid" w:color="294E82" w:fill="294E82"/>
              </w:rPr>
              <w:t>DRE #01841921</w:t>
            </w:r>
          </w:p>
          <w:p w14:paraId="45B65FD0" w14:textId="77777777" w:rsidR="009961AE" w:rsidRDefault="00000000">
            <w:pPr>
              <w:spacing w:before="127" w:after="5" w:line="120" w:lineRule="exact"/>
              <w:ind w:right="1042"/>
              <w:jc w:val="right"/>
              <w:textAlignment w:val="baseline"/>
              <w:rPr>
                <w:rFonts w:ascii="Arial" w:eastAsia="Arial" w:hAnsi="Arial"/>
                <w:color w:val="FFFFFF"/>
                <w:sz w:val="11"/>
                <w:shd w:val="solid" w:color="294E82" w:fill="294E82"/>
              </w:rPr>
            </w:pPr>
            <w:r>
              <w:rPr>
                <w:rFonts w:ascii="Arial" w:eastAsia="Arial" w:hAnsi="Arial"/>
                <w:color w:val="FFFFFF"/>
                <w:sz w:val="11"/>
                <w:shd w:val="solid" w:color="294E82" w:fill="294E82"/>
              </w:rPr>
              <w:t>All items on this page are deemed to be accurate, but should be viewed as reference only. MGR Real Estate, Inc. does not warranty/guaranty the validity of any information on this page.</w:t>
            </w:r>
          </w:p>
        </w:tc>
      </w:tr>
    </w:tbl>
    <w:p w14:paraId="438D9034" w14:textId="77777777" w:rsidR="00625CAA" w:rsidRDefault="00625CAA"/>
    <w:sectPr w:rsidR="00625CAA">
      <w:type w:val="continuous"/>
      <w:pgSz w:w="12240" w:h="15840"/>
      <w:pgMar w:top="6840" w:right="91" w:bottom="100" w:left="26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ZapfHumnst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Arial Narrow">
    <w:charset w:val="00"/>
    <w:pitch w:val="variable"/>
    <w:family w:val="swiss"/>
    <w:panose1 w:val="02020603050405020304"/>
  </w:font>
  <w:font w:name="Times New Roman">
    <w:charset w:val="00"/>
    <w:pitch w:val="variable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B39AF"/>
    <w:multiLevelType w:val="hybridMultilevel"/>
    <w:tmpl w:val="6AF47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E58AD"/>
    <w:multiLevelType w:val="hybridMultilevel"/>
    <w:tmpl w:val="53C2D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81D7B"/>
    <w:multiLevelType w:val="hybridMultilevel"/>
    <w:tmpl w:val="70EA3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810720">
    <w:abstractNumId w:val="2"/>
  </w:num>
  <w:num w:numId="2" w16cid:durableId="698971518">
    <w:abstractNumId w:val="0"/>
  </w:num>
  <w:num w:numId="3" w16cid:durableId="673261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892"/>
    <w:rsid w:val="002018D5"/>
    <w:rsid w:val="00222892"/>
    <w:rsid w:val="002660FD"/>
    <w:rsid w:val="003B2ACA"/>
    <w:rsid w:val="003C5E47"/>
    <w:rsid w:val="00471B74"/>
    <w:rsid w:val="0053159A"/>
    <w:rsid w:val="00597904"/>
    <w:rsid w:val="00625CAA"/>
    <w:rsid w:val="00661D41"/>
    <w:rsid w:val="006B065C"/>
    <w:rsid w:val="006E0558"/>
    <w:rsid w:val="007F7A3D"/>
    <w:rsid w:val="00814C5A"/>
    <w:rsid w:val="00914E31"/>
    <w:rsid w:val="00926EB9"/>
    <w:rsid w:val="0096249F"/>
    <w:rsid w:val="00967B13"/>
    <w:rsid w:val="009961AE"/>
    <w:rsid w:val="00B2046B"/>
    <w:rsid w:val="00B96BC4"/>
    <w:rsid w:val="00BE7A6C"/>
    <w:rsid w:val="00C669EA"/>
    <w:rsid w:val="00C86C66"/>
    <w:rsid w:val="00CF33F1"/>
    <w:rsid w:val="00DA3502"/>
    <w:rsid w:val="00DB4368"/>
    <w:rsid w:val="00FB5B7F"/>
    <w:rsid w:val="00FC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815A0"/>
  <w15:docId w15:val="{D5A3A43B-DFC3-4C3A-8DC7-83A03E281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5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http://mgrrealestate.com" TargetMode="Externa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an\Downloads\MGR_Commercial_Lease_Editable_Flyer_2024%20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MGR_Commercial_Lease_Editable_Flyer_2024 (3)</Template>
  <TotalTime>62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Bryan Rockwell</dc:creator>
  <cp:lastModifiedBy>Bryan Rockwell</cp:lastModifiedBy>
  <cp:revision>6</cp:revision>
  <cp:lastPrinted>2026-03-03T00:10:00Z</cp:lastPrinted>
  <dcterms:created xsi:type="dcterms:W3CDTF">2026-03-02T23:18:00Z</dcterms:created>
  <dcterms:modified xsi:type="dcterms:W3CDTF">2026-05-15T19:45:00Z</dcterms:modified>
</cp:coreProperties>
</file>