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E5ED9" w14:textId="192062DC" w:rsidR="00E211CB" w:rsidRPr="00C11289" w:rsidRDefault="00352CEB" w:rsidP="00D414E3">
      <w:pPr>
        <w:pStyle w:val="Standard"/>
        <w:rPr>
          <w:rFonts w:hint="eastAsia"/>
          <w:i/>
          <w:iCs/>
          <w:sz w:val="28"/>
          <w:szCs w:val="28"/>
        </w:rPr>
      </w:pPr>
      <w:r w:rsidRPr="00C11289">
        <w:rPr>
          <w:i/>
          <w:iCs/>
          <w:sz w:val="28"/>
          <w:szCs w:val="28"/>
        </w:rPr>
        <w:t xml:space="preserve">This is to certify </w:t>
      </w:r>
      <w:r w:rsidR="00C11289" w:rsidRPr="00C11289">
        <w:rPr>
          <w:i/>
          <w:iCs/>
          <w:sz w:val="28"/>
          <w:szCs w:val="28"/>
        </w:rPr>
        <w:t>t</w:t>
      </w:r>
      <w:r w:rsidRPr="00C11289">
        <w:rPr>
          <w:i/>
          <w:iCs/>
          <w:sz w:val="28"/>
          <w:szCs w:val="28"/>
        </w:rPr>
        <w:t>hat Essential Pump and Well service performed a well test at the property address stated as:</w:t>
      </w:r>
      <w:r w:rsidR="00647C43">
        <w:rPr>
          <w:i/>
          <w:iCs/>
          <w:sz w:val="28"/>
          <w:szCs w:val="28"/>
        </w:rPr>
        <w:t xml:space="preserve"> </w:t>
      </w:r>
      <w:r w:rsidR="000D4DF9">
        <w:rPr>
          <w:i/>
          <w:iCs/>
          <w:sz w:val="28"/>
          <w:szCs w:val="28"/>
        </w:rPr>
        <w:t>4286</w:t>
      </w:r>
      <w:r w:rsidR="006C4224">
        <w:rPr>
          <w:i/>
          <w:iCs/>
          <w:sz w:val="28"/>
          <w:szCs w:val="28"/>
        </w:rPr>
        <w:t xml:space="preserve"> Hwy 41 East</w:t>
      </w:r>
      <w:r w:rsidR="00836013">
        <w:rPr>
          <w:i/>
          <w:iCs/>
          <w:sz w:val="28"/>
          <w:szCs w:val="28"/>
        </w:rPr>
        <w:t>, Atascadero CA.</w:t>
      </w:r>
    </w:p>
    <w:p w14:paraId="5727F105" w14:textId="5749F262" w:rsidR="00F23E1D" w:rsidRPr="00C11289" w:rsidRDefault="00055A4E" w:rsidP="00C11289">
      <w:pPr>
        <w:pStyle w:val="Standard"/>
        <w:jc w:val="center"/>
        <w:rPr>
          <w:rFonts w:hint="eastAsia"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</w:p>
    <w:p w14:paraId="036FD2BD" w14:textId="13CBEB7D" w:rsidR="00E211CB" w:rsidRPr="00C11289" w:rsidRDefault="00085CF3" w:rsidP="00C11289">
      <w:pPr>
        <w:pStyle w:val="Standard"/>
        <w:spacing w:before="240"/>
        <w:rPr>
          <w:rFonts w:hint="eastAsia"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The t</w:t>
      </w:r>
      <w:r w:rsidRPr="00C11289">
        <w:rPr>
          <w:i/>
          <w:iCs/>
          <w:sz w:val="28"/>
          <w:szCs w:val="28"/>
        </w:rPr>
        <w:t xml:space="preserve">est was </w:t>
      </w:r>
      <w:r w:rsidR="00C11289">
        <w:rPr>
          <w:i/>
          <w:iCs/>
          <w:sz w:val="28"/>
          <w:szCs w:val="28"/>
        </w:rPr>
        <w:t>performed</w:t>
      </w:r>
      <w:r w:rsidRPr="00C11289">
        <w:rPr>
          <w:i/>
          <w:iCs/>
          <w:sz w:val="28"/>
          <w:szCs w:val="28"/>
        </w:rPr>
        <w:t xml:space="preserve"> by</w:t>
      </w:r>
      <w:r w:rsidR="00C27180">
        <w:rPr>
          <w:i/>
          <w:iCs/>
          <w:sz w:val="28"/>
          <w:szCs w:val="28"/>
        </w:rPr>
        <w:t xml:space="preserve"> </w:t>
      </w:r>
      <w:r w:rsidR="00055A4E">
        <w:rPr>
          <w:i/>
          <w:iCs/>
          <w:sz w:val="28"/>
          <w:szCs w:val="28"/>
        </w:rPr>
        <w:t>Rocky Greene</w:t>
      </w:r>
      <w:r w:rsidRPr="00C11289">
        <w:rPr>
          <w:i/>
          <w:iCs/>
          <w:sz w:val="28"/>
          <w:szCs w:val="28"/>
        </w:rPr>
        <w:t xml:space="preserve"> on the date of</w:t>
      </w:r>
      <w:r w:rsidR="00C27180">
        <w:rPr>
          <w:i/>
          <w:iCs/>
          <w:sz w:val="28"/>
          <w:szCs w:val="28"/>
        </w:rPr>
        <w:t xml:space="preserve"> </w:t>
      </w:r>
      <w:r w:rsidR="00836013">
        <w:rPr>
          <w:i/>
          <w:iCs/>
          <w:sz w:val="28"/>
          <w:szCs w:val="28"/>
        </w:rPr>
        <w:t>5-8</w:t>
      </w:r>
      <w:r w:rsidR="0081656D">
        <w:rPr>
          <w:i/>
          <w:iCs/>
          <w:sz w:val="28"/>
          <w:szCs w:val="28"/>
        </w:rPr>
        <w:t>-26</w:t>
      </w:r>
    </w:p>
    <w:p w14:paraId="73F45B86" w14:textId="77777777" w:rsidR="00B620BC" w:rsidRDefault="00B620BC">
      <w:pPr>
        <w:pStyle w:val="Standard"/>
        <w:rPr>
          <w:rFonts w:hint="eastAsia"/>
          <w:i/>
          <w:iCs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4950"/>
      </w:tblGrid>
      <w:tr w:rsidR="00B620BC" w14:paraId="1EBC82D9" w14:textId="77777777" w:rsidTr="00D414E3">
        <w:trPr>
          <w:trHeight w:val="360"/>
        </w:trPr>
        <w:tc>
          <w:tcPr>
            <w:tcW w:w="1620" w:type="dxa"/>
          </w:tcPr>
          <w:p w14:paraId="00680CBC" w14:textId="77777777" w:rsidR="00B620BC" w:rsidRPr="00B620BC" w:rsidRDefault="00B620BC" w:rsidP="006641A7">
            <w:pPr>
              <w:pStyle w:val="Standard"/>
              <w:rPr>
                <w:rFonts w:hint="eastAsia"/>
                <w:i/>
                <w:iCs/>
              </w:rPr>
            </w:pPr>
            <w:r w:rsidRPr="00B620BC">
              <w:rPr>
                <w:i/>
                <w:iCs/>
              </w:rPr>
              <w:t>Datum point:</w:t>
            </w:r>
          </w:p>
        </w:tc>
        <w:tc>
          <w:tcPr>
            <w:tcW w:w="4950" w:type="dxa"/>
          </w:tcPr>
          <w:p w14:paraId="32BD2EE3" w14:textId="1014A646" w:rsidR="00B620BC" w:rsidRPr="00B620BC" w:rsidRDefault="00A36DE8" w:rsidP="006641A7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Well Hea</w:t>
            </w:r>
            <w:r w:rsidR="00E47E77">
              <w:rPr>
                <w:i/>
                <w:iCs/>
              </w:rPr>
              <w:t>d</w:t>
            </w:r>
            <w:r w:rsidR="006850EA">
              <w:rPr>
                <w:i/>
                <w:iCs/>
              </w:rPr>
              <w:t xml:space="preserve">, </w:t>
            </w:r>
            <w:r w:rsidR="00836013">
              <w:rPr>
                <w:i/>
                <w:iCs/>
              </w:rPr>
              <w:t>6</w:t>
            </w:r>
            <w:r w:rsidR="006850EA">
              <w:rPr>
                <w:i/>
                <w:iCs/>
              </w:rPr>
              <w:t>” casing</w:t>
            </w:r>
          </w:p>
        </w:tc>
      </w:tr>
      <w:tr w:rsidR="00B620BC" w14:paraId="5C5D7CE3" w14:textId="77777777" w:rsidTr="00D414E3">
        <w:trPr>
          <w:trHeight w:val="360"/>
        </w:trPr>
        <w:tc>
          <w:tcPr>
            <w:tcW w:w="1620" w:type="dxa"/>
          </w:tcPr>
          <w:p w14:paraId="40F49287" w14:textId="77777777" w:rsidR="00B620BC" w:rsidRPr="00B620BC" w:rsidRDefault="00B620BC" w:rsidP="006641A7">
            <w:pPr>
              <w:pStyle w:val="Standard"/>
              <w:rPr>
                <w:rFonts w:hint="eastAsia"/>
                <w:i/>
                <w:iCs/>
              </w:rPr>
            </w:pPr>
            <w:r w:rsidRPr="00B620BC">
              <w:rPr>
                <w:i/>
                <w:iCs/>
              </w:rPr>
              <w:t>Static level:</w:t>
            </w:r>
          </w:p>
        </w:tc>
        <w:tc>
          <w:tcPr>
            <w:tcW w:w="4950" w:type="dxa"/>
          </w:tcPr>
          <w:p w14:paraId="01A61AC4" w14:textId="558A0C57" w:rsidR="00B620BC" w:rsidRPr="00B620BC" w:rsidRDefault="0036746E" w:rsidP="006641A7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70</w:t>
            </w:r>
            <w:r w:rsidR="006850EA">
              <w:rPr>
                <w:i/>
                <w:iCs/>
              </w:rPr>
              <w:t xml:space="preserve">’ </w:t>
            </w:r>
          </w:p>
        </w:tc>
      </w:tr>
      <w:tr w:rsidR="00B620BC" w14:paraId="61C9FA1F" w14:textId="77777777" w:rsidTr="00D414E3">
        <w:trPr>
          <w:trHeight w:val="360"/>
        </w:trPr>
        <w:tc>
          <w:tcPr>
            <w:tcW w:w="1620" w:type="dxa"/>
          </w:tcPr>
          <w:p w14:paraId="098CE656" w14:textId="77777777" w:rsidR="00B620BC" w:rsidRPr="00B620BC" w:rsidRDefault="00B620BC" w:rsidP="006641A7">
            <w:pPr>
              <w:pStyle w:val="Standard"/>
              <w:rPr>
                <w:rFonts w:hint="eastAsia"/>
                <w:i/>
                <w:iCs/>
              </w:rPr>
            </w:pPr>
            <w:r w:rsidRPr="00B620BC">
              <w:rPr>
                <w:i/>
                <w:iCs/>
              </w:rPr>
              <w:t>Pump setting</w:t>
            </w:r>
            <w:r>
              <w:rPr>
                <w:i/>
                <w:iCs/>
              </w:rPr>
              <w:t>:</w:t>
            </w:r>
          </w:p>
        </w:tc>
        <w:tc>
          <w:tcPr>
            <w:tcW w:w="4950" w:type="dxa"/>
          </w:tcPr>
          <w:p w14:paraId="7D6D3653" w14:textId="2A32572C" w:rsidR="00B620BC" w:rsidRPr="00B620BC" w:rsidRDefault="0036746E" w:rsidP="006641A7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160’</w:t>
            </w:r>
          </w:p>
        </w:tc>
      </w:tr>
      <w:tr w:rsidR="00B620BC" w14:paraId="27216E86" w14:textId="77777777" w:rsidTr="00D414E3">
        <w:trPr>
          <w:trHeight w:val="360"/>
        </w:trPr>
        <w:tc>
          <w:tcPr>
            <w:tcW w:w="1620" w:type="dxa"/>
          </w:tcPr>
          <w:p w14:paraId="1C8D6DBA" w14:textId="77777777" w:rsidR="00B620BC" w:rsidRPr="00B620BC" w:rsidRDefault="00B620BC" w:rsidP="006641A7">
            <w:pPr>
              <w:pStyle w:val="Standard"/>
              <w:rPr>
                <w:rFonts w:hint="eastAsia"/>
                <w:i/>
                <w:iCs/>
              </w:rPr>
            </w:pPr>
            <w:proofErr w:type="gramStart"/>
            <w:r w:rsidRPr="00B620BC">
              <w:rPr>
                <w:i/>
                <w:iCs/>
              </w:rPr>
              <w:t>Well</w:t>
            </w:r>
            <w:proofErr w:type="gramEnd"/>
            <w:r w:rsidRPr="00B620BC">
              <w:rPr>
                <w:i/>
                <w:iCs/>
              </w:rPr>
              <w:t xml:space="preserve"> depth</w:t>
            </w:r>
            <w:r>
              <w:rPr>
                <w:i/>
                <w:iCs/>
              </w:rPr>
              <w:t>:</w:t>
            </w:r>
          </w:p>
        </w:tc>
        <w:tc>
          <w:tcPr>
            <w:tcW w:w="4950" w:type="dxa"/>
          </w:tcPr>
          <w:p w14:paraId="78B732B6" w14:textId="6EBDDFB3" w:rsidR="00B620BC" w:rsidRPr="00B620BC" w:rsidRDefault="0036746E" w:rsidP="006641A7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175</w:t>
            </w:r>
          </w:p>
        </w:tc>
      </w:tr>
      <w:tr w:rsidR="00B620BC" w14:paraId="4449623A" w14:textId="77777777" w:rsidTr="00D414E3">
        <w:trPr>
          <w:trHeight w:val="360"/>
        </w:trPr>
        <w:tc>
          <w:tcPr>
            <w:tcW w:w="1620" w:type="dxa"/>
          </w:tcPr>
          <w:p w14:paraId="4899CEA4" w14:textId="77777777" w:rsidR="00B620BC" w:rsidRPr="00B620BC" w:rsidRDefault="006641A7" w:rsidP="006641A7">
            <w:pPr>
              <w:pStyle w:val="Standard"/>
              <w:rPr>
                <w:rFonts w:hint="eastAsia"/>
                <w:i/>
                <w:iCs/>
              </w:rPr>
            </w:pPr>
            <w:r w:rsidRPr="00B620BC">
              <w:rPr>
                <w:i/>
                <w:iCs/>
              </w:rPr>
              <w:t>Horsepower</w:t>
            </w:r>
            <w:r w:rsidR="00B620BC">
              <w:rPr>
                <w:i/>
                <w:iCs/>
              </w:rPr>
              <w:t>:</w:t>
            </w:r>
          </w:p>
        </w:tc>
        <w:tc>
          <w:tcPr>
            <w:tcW w:w="4950" w:type="dxa"/>
          </w:tcPr>
          <w:p w14:paraId="4F9939C0" w14:textId="2B8DC9E5" w:rsidR="00B620BC" w:rsidRPr="00B620BC" w:rsidRDefault="00AC1E5D" w:rsidP="006641A7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2 hp</w:t>
            </w:r>
          </w:p>
        </w:tc>
      </w:tr>
      <w:tr w:rsidR="00B620BC" w14:paraId="1A67DF75" w14:textId="77777777" w:rsidTr="00D414E3">
        <w:trPr>
          <w:trHeight w:val="360"/>
        </w:trPr>
        <w:tc>
          <w:tcPr>
            <w:tcW w:w="1620" w:type="dxa"/>
          </w:tcPr>
          <w:p w14:paraId="4E4A1EFD" w14:textId="77777777" w:rsidR="00B620BC" w:rsidRPr="00B620BC" w:rsidRDefault="00B620BC" w:rsidP="006641A7">
            <w:pPr>
              <w:pStyle w:val="Standard"/>
              <w:rPr>
                <w:rFonts w:hint="eastAsia"/>
                <w:i/>
                <w:iCs/>
              </w:rPr>
            </w:pPr>
            <w:r w:rsidRPr="00B620BC">
              <w:rPr>
                <w:i/>
                <w:iCs/>
              </w:rPr>
              <w:t xml:space="preserve">Flow </w:t>
            </w:r>
            <w:r>
              <w:rPr>
                <w:i/>
                <w:iCs/>
              </w:rPr>
              <w:t>m</w:t>
            </w:r>
            <w:r w:rsidRPr="00B620BC">
              <w:rPr>
                <w:i/>
                <w:iCs/>
              </w:rPr>
              <w:t>ethod</w:t>
            </w:r>
            <w:r>
              <w:rPr>
                <w:i/>
                <w:iCs/>
              </w:rPr>
              <w:t>:</w:t>
            </w:r>
          </w:p>
        </w:tc>
        <w:tc>
          <w:tcPr>
            <w:tcW w:w="4950" w:type="dxa"/>
          </w:tcPr>
          <w:p w14:paraId="0C93BA89" w14:textId="7764E606" w:rsidR="00B620BC" w:rsidRPr="00B620BC" w:rsidRDefault="001B19E0" w:rsidP="006641A7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Bucket</w:t>
            </w:r>
            <w:r w:rsidR="00F53275">
              <w:rPr>
                <w:i/>
                <w:iCs/>
              </w:rPr>
              <w:t xml:space="preserve"> test</w:t>
            </w:r>
          </w:p>
        </w:tc>
      </w:tr>
      <w:tr w:rsidR="00B620BC" w14:paraId="32EA971B" w14:textId="77777777" w:rsidTr="00D414E3">
        <w:trPr>
          <w:trHeight w:val="360"/>
        </w:trPr>
        <w:tc>
          <w:tcPr>
            <w:tcW w:w="1620" w:type="dxa"/>
          </w:tcPr>
          <w:p w14:paraId="1DF43C23" w14:textId="77777777" w:rsidR="00B620BC" w:rsidRPr="00B620BC" w:rsidRDefault="00B620BC" w:rsidP="006641A7">
            <w:pPr>
              <w:pStyle w:val="Standard"/>
              <w:rPr>
                <w:rFonts w:hint="eastAsia"/>
                <w:i/>
                <w:iCs/>
              </w:rPr>
            </w:pPr>
            <w:r w:rsidRPr="00B620BC">
              <w:rPr>
                <w:i/>
                <w:iCs/>
              </w:rPr>
              <w:t xml:space="preserve">Length of </w:t>
            </w:r>
            <w:r>
              <w:rPr>
                <w:i/>
                <w:iCs/>
              </w:rPr>
              <w:t>t</w:t>
            </w:r>
            <w:r w:rsidRPr="00B620BC">
              <w:rPr>
                <w:i/>
                <w:iCs/>
              </w:rPr>
              <w:t>est:</w:t>
            </w:r>
          </w:p>
        </w:tc>
        <w:tc>
          <w:tcPr>
            <w:tcW w:w="4950" w:type="dxa"/>
          </w:tcPr>
          <w:p w14:paraId="3DB3B9C5" w14:textId="22805EF0" w:rsidR="00B620BC" w:rsidRPr="00B620BC" w:rsidRDefault="003C1488" w:rsidP="006641A7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</w:t>
            </w:r>
            <w:r w:rsidR="00DA41B9">
              <w:rPr>
                <w:i/>
                <w:iCs/>
              </w:rPr>
              <w:t xml:space="preserve"> </w:t>
            </w:r>
            <w:proofErr w:type="gramStart"/>
            <w:r w:rsidR="00DA41B9">
              <w:rPr>
                <w:i/>
                <w:iCs/>
              </w:rPr>
              <w:t>hou</w:t>
            </w:r>
            <w:r w:rsidR="009A527E">
              <w:rPr>
                <w:i/>
                <w:iCs/>
              </w:rPr>
              <w:t>r</w:t>
            </w:r>
            <w:proofErr w:type="gramEnd"/>
          </w:p>
        </w:tc>
      </w:tr>
      <w:tr w:rsidR="00132C0E" w14:paraId="3B399A15" w14:textId="77777777" w:rsidTr="00D414E3">
        <w:trPr>
          <w:trHeight w:val="360"/>
        </w:trPr>
        <w:tc>
          <w:tcPr>
            <w:tcW w:w="1620" w:type="dxa"/>
          </w:tcPr>
          <w:p w14:paraId="3152356D" w14:textId="77777777" w:rsidR="00132C0E" w:rsidRPr="00B620BC" w:rsidRDefault="00132C0E" w:rsidP="006641A7">
            <w:pPr>
              <w:pStyle w:val="Standard"/>
              <w:rPr>
                <w:rFonts w:hint="eastAsia"/>
                <w:i/>
                <w:iCs/>
              </w:rPr>
            </w:pPr>
          </w:p>
        </w:tc>
        <w:tc>
          <w:tcPr>
            <w:tcW w:w="4950" w:type="dxa"/>
          </w:tcPr>
          <w:p w14:paraId="39D854CA" w14:textId="77777777" w:rsidR="00132C0E" w:rsidRDefault="00132C0E" w:rsidP="006641A7">
            <w:pPr>
              <w:pStyle w:val="Standard"/>
              <w:rPr>
                <w:rFonts w:hint="eastAsia"/>
                <w:i/>
                <w:iCs/>
              </w:rPr>
            </w:pPr>
          </w:p>
        </w:tc>
      </w:tr>
    </w:tbl>
    <w:p w14:paraId="6CB3A6CC" w14:textId="77777777" w:rsidR="00B620BC" w:rsidRDefault="006641A7">
      <w:pPr>
        <w:pStyle w:val="Standard"/>
        <w:rPr>
          <w:rFonts w:hint="eastAsia"/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br w:type="textWrapping" w:clear="all"/>
      </w:r>
    </w:p>
    <w:p w14:paraId="4312BE98" w14:textId="77777777" w:rsidR="00E211CB" w:rsidRDefault="00352CEB">
      <w:pPr>
        <w:pStyle w:val="Standard"/>
        <w:rPr>
          <w:rFonts w:hint="eastAsia"/>
          <w:i/>
          <w:iCs/>
          <w:sz w:val="40"/>
          <w:szCs w:val="40"/>
        </w:rPr>
      </w:pPr>
      <w:r w:rsidRPr="00C11289">
        <w:rPr>
          <w:i/>
          <w:iCs/>
          <w:sz w:val="28"/>
          <w:szCs w:val="28"/>
        </w:rPr>
        <w:t>The test results are as follows:</w:t>
      </w:r>
    </w:p>
    <w:tbl>
      <w:tblPr>
        <w:tblStyle w:val="TableGrid"/>
        <w:tblW w:w="10216" w:type="dxa"/>
        <w:jc w:val="center"/>
        <w:tblLook w:val="04A0" w:firstRow="1" w:lastRow="0" w:firstColumn="1" w:lastColumn="0" w:noHBand="0" w:noVBand="1"/>
      </w:tblPr>
      <w:tblGrid>
        <w:gridCol w:w="1397"/>
        <w:gridCol w:w="1485"/>
        <w:gridCol w:w="1763"/>
        <w:gridCol w:w="5571"/>
      </w:tblGrid>
      <w:tr w:rsidR="00B620BC" w14:paraId="5BCFB18A" w14:textId="77777777" w:rsidTr="00C71AAA">
        <w:trPr>
          <w:trHeight w:val="626"/>
          <w:jc w:val="center"/>
        </w:trPr>
        <w:tc>
          <w:tcPr>
            <w:tcW w:w="1397" w:type="dxa"/>
          </w:tcPr>
          <w:p w14:paraId="4126A902" w14:textId="77777777" w:rsidR="00B620BC" w:rsidRPr="006641A7" w:rsidRDefault="00B620BC" w:rsidP="00B620BC">
            <w:pPr>
              <w:pStyle w:val="Standard"/>
              <w:jc w:val="center"/>
              <w:rPr>
                <w:rFonts w:hint="eastAsia"/>
                <w:i/>
                <w:iCs/>
              </w:rPr>
            </w:pPr>
            <w:r w:rsidRPr="006641A7">
              <w:rPr>
                <w:i/>
                <w:iCs/>
              </w:rPr>
              <w:t>Time:</w:t>
            </w:r>
          </w:p>
        </w:tc>
        <w:tc>
          <w:tcPr>
            <w:tcW w:w="1485" w:type="dxa"/>
          </w:tcPr>
          <w:p w14:paraId="032E78C3" w14:textId="77777777" w:rsidR="00B620BC" w:rsidRPr="006641A7" w:rsidRDefault="00B620BC" w:rsidP="00B620BC">
            <w:pPr>
              <w:pStyle w:val="Standard"/>
              <w:jc w:val="center"/>
              <w:rPr>
                <w:rFonts w:hint="eastAsia"/>
                <w:i/>
                <w:iCs/>
              </w:rPr>
            </w:pPr>
            <w:r w:rsidRPr="006641A7">
              <w:rPr>
                <w:i/>
                <w:iCs/>
              </w:rPr>
              <w:t>Flow Rate (</w:t>
            </w:r>
            <w:proofErr w:type="spellStart"/>
            <w:r w:rsidRPr="006641A7">
              <w:rPr>
                <w:i/>
                <w:iCs/>
              </w:rPr>
              <w:t>gpm</w:t>
            </w:r>
            <w:proofErr w:type="spellEnd"/>
            <w:r w:rsidRPr="006641A7">
              <w:rPr>
                <w:i/>
                <w:iCs/>
              </w:rPr>
              <w:t>):</w:t>
            </w:r>
          </w:p>
        </w:tc>
        <w:tc>
          <w:tcPr>
            <w:tcW w:w="1763" w:type="dxa"/>
          </w:tcPr>
          <w:p w14:paraId="28DB8BCF" w14:textId="77777777" w:rsidR="00B620BC" w:rsidRPr="006641A7" w:rsidRDefault="00B620BC" w:rsidP="00B620BC">
            <w:pPr>
              <w:pStyle w:val="Standard"/>
              <w:jc w:val="center"/>
              <w:rPr>
                <w:rFonts w:hint="eastAsia"/>
                <w:i/>
                <w:iCs/>
              </w:rPr>
            </w:pPr>
            <w:r w:rsidRPr="006641A7">
              <w:rPr>
                <w:i/>
                <w:iCs/>
              </w:rPr>
              <w:t>Water Level (ft):</w:t>
            </w:r>
          </w:p>
        </w:tc>
        <w:tc>
          <w:tcPr>
            <w:tcW w:w="5571" w:type="dxa"/>
          </w:tcPr>
          <w:p w14:paraId="098F5C2C" w14:textId="77777777" w:rsidR="00B620BC" w:rsidRPr="006641A7" w:rsidRDefault="00B620BC">
            <w:pPr>
              <w:pStyle w:val="Standard"/>
              <w:rPr>
                <w:rFonts w:hint="eastAsia"/>
                <w:i/>
                <w:iCs/>
              </w:rPr>
            </w:pPr>
            <w:r w:rsidRPr="006641A7">
              <w:rPr>
                <w:i/>
                <w:iCs/>
              </w:rPr>
              <w:t>Notes:</w:t>
            </w:r>
          </w:p>
        </w:tc>
      </w:tr>
      <w:tr w:rsidR="00E6696E" w14:paraId="380BAF82" w14:textId="77777777" w:rsidTr="00C71AAA">
        <w:trPr>
          <w:trHeight w:val="331"/>
          <w:jc w:val="center"/>
        </w:trPr>
        <w:tc>
          <w:tcPr>
            <w:tcW w:w="1397" w:type="dxa"/>
          </w:tcPr>
          <w:p w14:paraId="49DAE5C1" w14:textId="5B849BDD" w:rsidR="00E6696E" w:rsidRPr="006641A7" w:rsidRDefault="007927B0" w:rsidP="007927B0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 xml:space="preserve">     </w:t>
            </w:r>
            <w:r w:rsidR="00E27BDB">
              <w:rPr>
                <w:i/>
                <w:iCs/>
              </w:rPr>
              <w:t>11:00</w:t>
            </w:r>
          </w:p>
        </w:tc>
        <w:tc>
          <w:tcPr>
            <w:tcW w:w="1485" w:type="dxa"/>
          </w:tcPr>
          <w:p w14:paraId="6DAD0928" w14:textId="51082FDE" w:rsidR="00E6696E" w:rsidRPr="006641A7" w:rsidRDefault="00E27BDB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42.8</w:t>
            </w:r>
          </w:p>
        </w:tc>
        <w:tc>
          <w:tcPr>
            <w:tcW w:w="1763" w:type="dxa"/>
          </w:tcPr>
          <w:p w14:paraId="224540E3" w14:textId="111C3931" w:rsidR="00E6696E" w:rsidRPr="006641A7" w:rsidRDefault="00E27BDB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70</w:t>
            </w:r>
          </w:p>
        </w:tc>
        <w:tc>
          <w:tcPr>
            <w:tcW w:w="5571" w:type="dxa"/>
          </w:tcPr>
          <w:p w14:paraId="55D719F5" w14:textId="7B7DC9C0" w:rsidR="00E6696E" w:rsidRPr="006641A7" w:rsidRDefault="00752CC4" w:rsidP="00E6696E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Clear, no odor</w:t>
            </w:r>
            <w:r w:rsidR="00F649C8">
              <w:rPr>
                <w:i/>
                <w:iCs/>
              </w:rPr>
              <w:t xml:space="preserve"> </w:t>
            </w:r>
            <w:r w:rsidR="003E461C">
              <w:rPr>
                <w:i/>
                <w:iCs/>
              </w:rPr>
              <w:t>and</w:t>
            </w:r>
            <w:r w:rsidR="00F649C8">
              <w:rPr>
                <w:i/>
                <w:iCs/>
              </w:rPr>
              <w:t xml:space="preserve"> clean</w:t>
            </w:r>
          </w:p>
        </w:tc>
      </w:tr>
      <w:tr w:rsidR="00E6696E" w14:paraId="5A49B4C7" w14:textId="77777777" w:rsidTr="00C71AAA">
        <w:trPr>
          <w:trHeight w:val="312"/>
          <w:jc w:val="center"/>
        </w:trPr>
        <w:tc>
          <w:tcPr>
            <w:tcW w:w="1397" w:type="dxa"/>
          </w:tcPr>
          <w:p w14:paraId="3358F075" w14:textId="388B858D" w:rsidR="00E6696E" w:rsidRPr="006641A7" w:rsidRDefault="006E031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11:05</w:t>
            </w:r>
          </w:p>
        </w:tc>
        <w:tc>
          <w:tcPr>
            <w:tcW w:w="1485" w:type="dxa"/>
          </w:tcPr>
          <w:p w14:paraId="760D975C" w14:textId="3B501CA3" w:rsidR="00E6696E" w:rsidRPr="006641A7" w:rsidRDefault="006E031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42.8</w:t>
            </w:r>
          </w:p>
        </w:tc>
        <w:tc>
          <w:tcPr>
            <w:tcW w:w="1763" w:type="dxa"/>
          </w:tcPr>
          <w:p w14:paraId="0274A2FB" w14:textId="5F1DB561" w:rsidR="00E6696E" w:rsidRPr="006641A7" w:rsidRDefault="006E031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74</w:t>
            </w:r>
          </w:p>
        </w:tc>
        <w:tc>
          <w:tcPr>
            <w:tcW w:w="5571" w:type="dxa"/>
          </w:tcPr>
          <w:p w14:paraId="4F9D22B7" w14:textId="285B404B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76ED38A8" w14:textId="77777777" w:rsidTr="00C71AAA">
        <w:trPr>
          <w:trHeight w:val="312"/>
          <w:jc w:val="center"/>
        </w:trPr>
        <w:tc>
          <w:tcPr>
            <w:tcW w:w="1397" w:type="dxa"/>
          </w:tcPr>
          <w:p w14:paraId="58A90F28" w14:textId="64B34AE1" w:rsidR="00E6696E" w:rsidRPr="006641A7" w:rsidRDefault="006E031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11:10</w:t>
            </w:r>
          </w:p>
        </w:tc>
        <w:tc>
          <w:tcPr>
            <w:tcW w:w="1485" w:type="dxa"/>
          </w:tcPr>
          <w:p w14:paraId="68B75BB4" w14:textId="1ABF3687" w:rsidR="00E6696E" w:rsidRPr="006641A7" w:rsidRDefault="006E031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42.8</w:t>
            </w:r>
          </w:p>
        </w:tc>
        <w:tc>
          <w:tcPr>
            <w:tcW w:w="1763" w:type="dxa"/>
          </w:tcPr>
          <w:p w14:paraId="5D45F0FD" w14:textId="2F5A50DC" w:rsidR="00E6696E" w:rsidRPr="006641A7" w:rsidRDefault="006F6DFD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76</w:t>
            </w:r>
          </w:p>
        </w:tc>
        <w:tc>
          <w:tcPr>
            <w:tcW w:w="5571" w:type="dxa"/>
          </w:tcPr>
          <w:p w14:paraId="5F3B09A0" w14:textId="52FBDB4A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6858535F" w14:textId="77777777" w:rsidTr="00C71AAA">
        <w:trPr>
          <w:trHeight w:val="312"/>
          <w:jc w:val="center"/>
        </w:trPr>
        <w:tc>
          <w:tcPr>
            <w:tcW w:w="1397" w:type="dxa"/>
          </w:tcPr>
          <w:p w14:paraId="05A376B4" w14:textId="620ECAE9" w:rsidR="00E6696E" w:rsidRPr="006641A7" w:rsidRDefault="006F6DFD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11:15</w:t>
            </w:r>
          </w:p>
        </w:tc>
        <w:tc>
          <w:tcPr>
            <w:tcW w:w="1485" w:type="dxa"/>
          </w:tcPr>
          <w:p w14:paraId="6B0D79A1" w14:textId="75CEF016" w:rsidR="00E6696E" w:rsidRPr="006641A7" w:rsidRDefault="006F6DFD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42.8</w:t>
            </w:r>
          </w:p>
        </w:tc>
        <w:tc>
          <w:tcPr>
            <w:tcW w:w="1763" w:type="dxa"/>
          </w:tcPr>
          <w:p w14:paraId="7F001610" w14:textId="5B655F64" w:rsidR="00E6696E" w:rsidRPr="006641A7" w:rsidRDefault="006F6DFD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77</w:t>
            </w:r>
          </w:p>
        </w:tc>
        <w:tc>
          <w:tcPr>
            <w:tcW w:w="5571" w:type="dxa"/>
          </w:tcPr>
          <w:p w14:paraId="415B5854" w14:textId="7081C972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3CD83773" w14:textId="77777777" w:rsidTr="00C71AAA">
        <w:trPr>
          <w:trHeight w:val="312"/>
          <w:jc w:val="center"/>
        </w:trPr>
        <w:tc>
          <w:tcPr>
            <w:tcW w:w="1397" w:type="dxa"/>
          </w:tcPr>
          <w:p w14:paraId="1F8360F2" w14:textId="26219AC5" w:rsidR="00E6696E" w:rsidRPr="006641A7" w:rsidRDefault="006F6DFD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11:20</w:t>
            </w:r>
          </w:p>
        </w:tc>
        <w:tc>
          <w:tcPr>
            <w:tcW w:w="1485" w:type="dxa"/>
          </w:tcPr>
          <w:p w14:paraId="0E2AD9F1" w14:textId="09D51EDF" w:rsidR="00E6696E" w:rsidRPr="006641A7" w:rsidRDefault="0078553C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42.8</w:t>
            </w:r>
          </w:p>
        </w:tc>
        <w:tc>
          <w:tcPr>
            <w:tcW w:w="1763" w:type="dxa"/>
          </w:tcPr>
          <w:p w14:paraId="1CF7A49B" w14:textId="293B8270" w:rsidR="00E6696E" w:rsidRPr="006641A7" w:rsidRDefault="0078553C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80</w:t>
            </w:r>
          </w:p>
        </w:tc>
        <w:tc>
          <w:tcPr>
            <w:tcW w:w="5571" w:type="dxa"/>
          </w:tcPr>
          <w:p w14:paraId="63728EAC" w14:textId="77777777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36D31F71" w14:textId="77777777" w:rsidTr="00C71AAA">
        <w:trPr>
          <w:trHeight w:val="312"/>
          <w:jc w:val="center"/>
        </w:trPr>
        <w:tc>
          <w:tcPr>
            <w:tcW w:w="1397" w:type="dxa"/>
          </w:tcPr>
          <w:p w14:paraId="4DD3FDE2" w14:textId="7FC19102" w:rsidR="00E6696E" w:rsidRPr="006641A7" w:rsidRDefault="0078553C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11:25</w:t>
            </w:r>
          </w:p>
        </w:tc>
        <w:tc>
          <w:tcPr>
            <w:tcW w:w="1485" w:type="dxa"/>
          </w:tcPr>
          <w:p w14:paraId="58BFAF67" w14:textId="14C142D6" w:rsidR="00E6696E" w:rsidRPr="006641A7" w:rsidRDefault="0078553C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42.7</w:t>
            </w:r>
          </w:p>
        </w:tc>
        <w:tc>
          <w:tcPr>
            <w:tcW w:w="1763" w:type="dxa"/>
          </w:tcPr>
          <w:p w14:paraId="4CB8D643" w14:textId="316AE28B" w:rsidR="00E6696E" w:rsidRPr="006641A7" w:rsidRDefault="0078553C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5571" w:type="dxa"/>
          </w:tcPr>
          <w:p w14:paraId="6A00ABFE" w14:textId="77777777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6F3252C9" w14:textId="77777777" w:rsidTr="00C71AAA">
        <w:trPr>
          <w:trHeight w:val="312"/>
          <w:jc w:val="center"/>
        </w:trPr>
        <w:tc>
          <w:tcPr>
            <w:tcW w:w="1397" w:type="dxa"/>
          </w:tcPr>
          <w:p w14:paraId="5C6A08AB" w14:textId="2CEBC1A2" w:rsidR="00E6696E" w:rsidRPr="006641A7" w:rsidRDefault="005002A5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11:30</w:t>
            </w:r>
          </w:p>
        </w:tc>
        <w:tc>
          <w:tcPr>
            <w:tcW w:w="1485" w:type="dxa"/>
          </w:tcPr>
          <w:p w14:paraId="6ADB610F" w14:textId="479AFB0B" w:rsidR="00E6696E" w:rsidRPr="006641A7" w:rsidRDefault="005002A5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42.7</w:t>
            </w:r>
          </w:p>
        </w:tc>
        <w:tc>
          <w:tcPr>
            <w:tcW w:w="1763" w:type="dxa"/>
          </w:tcPr>
          <w:p w14:paraId="7D276D96" w14:textId="41D62B9F" w:rsidR="00E6696E" w:rsidRPr="006641A7" w:rsidRDefault="005002A5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5571" w:type="dxa"/>
          </w:tcPr>
          <w:p w14:paraId="6CA41E7B" w14:textId="77777777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2799963D" w14:textId="77777777" w:rsidTr="00C71AAA">
        <w:trPr>
          <w:trHeight w:val="312"/>
          <w:jc w:val="center"/>
        </w:trPr>
        <w:tc>
          <w:tcPr>
            <w:tcW w:w="1397" w:type="dxa"/>
          </w:tcPr>
          <w:p w14:paraId="789EDDD4" w14:textId="0D96D487" w:rsidR="00E6696E" w:rsidRPr="006641A7" w:rsidRDefault="005002A5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11:45</w:t>
            </w:r>
          </w:p>
        </w:tc>
        <w:tc>
          <w:tcPr>
            <w:tcW w:w="1485" w:type="dxa"/>
          </w:tcPr>
          <w:p w14:paraId="01B1151E" w14:textId="79466CBE" w:rsidR="00E6696E" w:rsidRPr="006641A7" w:rsidRDefault="00326AC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42.7</w:t>
            </w:r>
          </w:p>
        </w:tc>
        <w:tc>
          <w:tcPr>
            <w:tcW w:w="1763" w:type="dxa"/>
          </w:tcPr>
          <w:p w14:paraId="0183C032" w14:textId="70BFD570" w:rsidR="00E6696E" w:rsidRPr="006641A7" w:rsidRDefault="00326AC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5571" w:type="dxa"/>
          </w:tcPr>
          <w:p w14:paraId="3670FCA8" w14:textId="6F4C2D98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1F0B303A" w14:textId="77777777" w:rsidTr="00C71AAA">
        <w:trPr>
          <w:trHeight w:val="312"/>
          <w:jc w:val="center"/>
        </w:trPr>
        <w:tc>
          <w:tcPr>
            <w:tcW w:w="1397" w:type="dxa"/>
          </w:tcPr>
          <w:p w14:paraId="4A256765" w14:textId="1D23083C" w:rsidR="00E6696E" w:rsidRPr="006641A7" w:rsidRDefault="00326AC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12:00pm</w:t>
            </w:r>
          </w:p>
        </w:tc>
        <w:tc>
          <w:tcPr>
            <w:tcW w:w="1485" w:type="dxa"/>
          </w:tcPr>
          <w:p w14:paraId="17FC613D" w14:textId="7CBF9BD4" w:rsidR="00E6696E" w:rsidRPr="006641A7" w:rsidRDefault="00326AC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42.7</w:t>
            </w:r>
          </w:p>
        </w:tc>
        <w:tc>
          <w:tcPr>
            <w:tcW w:w="1763" w:type="dxa"/>
          </w:tcPr>
          <w:p w14:paraId="482B28F1" w14:textId="2AA85283" w:rsidR="00E6696E" w:rsidRPr="006641A7" w:rsidRDefault="00326AC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5571" w:type="dxa"/>
          </w:tcPr>
          <w:p w14:paraId="3ACE7FD7" w14:textId="77777777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72EF39EF" w14:textId="77777777" w:rsidTr="00C71AAA">
        <w:trPr>
          <w:trHeight w:val="312"/>
          <w:jc w:val="center"/>
        </w:trPr>
        <w:tc>
          <w:tcPr>
            <w:tcW w:w="1397" w:type="dxa"/>
          </w:tcPr>
          <w:p w14:paraId="0B45E1BD" w14:textId="4E2009C5" w:rsidR="00E6696E" w:rsidRPr="006641A7" w:rsidRDefault="00326AC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12:15</w:t>
            </w:r>
          </w:p>
        </w:tc>
        <w:tc>
          <w:tcPr>
            <w:tcW w:w="1485" w:type="dxa"/>
          </w:tcPr>
          <w:p w14:paraId="12F1B9C6" w14:textId="5D191F8D" w:rsidR="00E6696E" w:rsidRPr="006641A7" w:rsidRDefault="00E8714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42.7</w:t>
            </w:r>
          </w:p>
        </w:tc>
        <w:tc>
          <w:tcPr>
            <w:tcW w:w="1763" w:type="dxa"/>
          </w:tcPr>
          <w:p w14:paraId="5E70978D" w14:textId="15EE12B4" w:rsidR="00E6696E" w:rsidRPr="006641A7" w:rsidRDefault="00E8714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5571" w:type="dxa"/>
          </w:tcPr>
          <w:p w14:paraId="2072E606" w14:textId="77777777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0A23711E" w14:textId="77777777" w:rsidTr="00C71AAA">
        <w:trPr>
          <w:trHeight w:val="312"/>
          <w:jc w:val="center"/>
        </w:trPr>
        <w:tc>
          <w:tcPr>
            <w:tcW w:w="1397" w:type="dxa"/>
          </w:tcPr>
          <w:p w14:paraId="5E8E8A25" w14:textId="5168E88E" w:rsidR="00E6696E" w:rsidRPr="006641A7" w:rsidRDefault="00E8714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12:30</w:t>
            </w:r>
          </w:p>
        </w:tc>
        <w:tc>
          <w:tcPr>
            <w:tcW w:w="1485" w:type="dxa"/>
          </w:tcPr>
          <w:p w14:paraId="1D56A541" w14:textId="4939C9D4" w:rsidR="00E6696E" w:rsidRPr="006641A7" w:rsidRDefault="00E8714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42.7</w:t>
            </w:r>
          </w:p>
        </w:tc>
        <w:tc>
          <w:tcPr>
            <w:tcW w:w="1763" w:type="dxa"/>
          </w:tcPr>
          <w:p w14:paraId="200E731A" w14:textId="28103A25" w:rsidR="00E6696E" w:rsidRPr="006641A7" w:rsidRDefault="00E8714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5571" w:type="dxa"/>
          </w:tcPr>
          <w:p w14:paraId="656260AB" w14:textId="77777777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34CC87B5" w14:textId="77777777" w:rsidTr="00C71AAA">
        <w:trPr>
          <w:trHeight w:val="312"/>
          <w:jc w:val="center"/>
        </w:trPr>
        <w:tc>
          <w:tcPr>
            <w:tcW w:w="1397" w:type="dxa"/>
          </w:tcPr>
          <w:p w14:paraId="0CB73C15" w14:textId="4F128E94" w:rsidR="00E6696E" w:rsidRPr="006641A7" w:rsidRDefault="00E8714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12:45</w:t>
            </w:r>
          </w:p>
        </w:tc>
        <w:tc>
          <w:tcPr>
            <w:tcW w:w="1485" w:type="dxa"/>
          </w:tcPr>
          <w:p w14:paraId="6C889D3C" w14:textId="0FE9CB90" w:rsidR="00E6696E" w:rsidRPr="006641A7" w:rsidRDefault="002F0274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42.6</w:t>
            </w:r>
          </w:p>
        </w:tc>
        <w:tc>
          <w:tcPr>
            <w:tcW w:w="1763" w:type="dxa"/>
          </w:tcPr>
          <w:p w14:paraId="5004FC0F" w14:textId="13E09AB4" w:rsidR="00E6696E" w:rsidRPr="006641A7" w:rsidRDefault="002F0274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5571" w:type="dxa"/>
          </w:tcPr>
          <w:p w14:paraId="6A46AFA0" w14:textId="58FB4444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23A6E1CA" w14:textId="77777777" w:rsidTr="00C71AAA">
        <w:trPr>
          <w:trHeight w:val="312"/>
          <w:jc w:val="center"/>
        </w:trPr>
        <w:tc>
          <w:tcPr>
            <w:tcW w:w="1397" w:type="dxa"/>
          </w:tcPr>
          <w:p w14:paraId="257F0AE4" w14:textId="74DA6970" w:rsidR="00E6696E" w:rsidRPr="006641A7" w:rsidRDefault="002F0274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1:00</w:t>
            </w:r>
          </w:p>
        </w:tc>
        <w:tc>
          <w:tcPr>
            <w:tcW w:w="1485" w:type="dxa"/>
          </w:tcPr>
          <w:p w14:paraId="15D18208" w14:textId="2BB90ED2" w:rsidR="00E6696E" w:rsidRPr="006641A7" w:rsidRDefault="002F0274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42.6</w:t>
            </w:r>
          </w:p>
        </w:tc>
        <w:tc>
          <w:tcPr>
            <w:tcW w:w="1763" w:type="dxa"/>
          </w:tcPr>
          <w:p w14:paraId="21761F09" w14:textId="7BC7EA97" w:rsidR="00E6696E" w:rsidRPr="006641A7" w:rsidRDefault="00E36AC6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5571" w:type="dxa"/>
          </w:tcPr>
          <w:p w14:paraId="4B91639A" w14:textId="77777777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2884EAD5" w14:textId="77777777" w:rsidTr="00C71AAA">
        <w:trPr>
          <w:trHeight w:val="312"/>
          <w:jc w:val="center"/>
        </w:trPr>
        <w:tc>
          <w:tcPr>
            <w:tcW w:w="1397" w:type="dxa"/>
          </w:tcPr>
          <w:p w14:paraId="5430C9DD" w14:textId="2B609A9A" w:rsidR="00E6696E" w:rsidRPr="006641A7" w:rsidRDefault="00E36AC6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1:30</w:t>
            </w:r>
          </w:p>
        </w:tc>
        <w:tc>
          <w:tcPr>
            <w:tcW w:w="1485" w:type="dxa"/>
          </w:tcPr>
          <w:p w14:paraId="6EBD0810" w14:textId="4A15FD36" w:rsidR="00E6696E" w:rsidRPr="006641A7" w:rsidRDefault="00E36AC6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42.6</w:t>
            </w:r>
          </w:p>
        </w:tc>
        <w:tc>
          <w:tcPr>
            <w:tcW w:w="1763" w:type="dxa"/>
          </w:tcPr>
          <w:p w14:paraId="64EB336A" w14:textId="0606D570" w:rsidR="00E6696E" w:rsidRPr="006641A7" w:rsidRDefault="00E36AC6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5571" w:type="dxa"/>
          </w:tcPr>
          <w:p w14:paraId="2E204F09" w14:textId="3E266F55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4D940408" w14:textId="77777777" w:rsidTr="00C71AAA">
        <w:trPr>
          <w:trHeight w:val="312"/>
          <w:jc w:val="center"/>
        </w:trPr>
        <w:tc>
          <w:tcPr>
            <w:tcW w:w="1397" w:type="dxa"/>
          </w:tcPr>
          <w:p w14:paraId="0E31A9B3" w14:textId="31306AE4" w:rsidR="00E6696E" w:rsidRPr="006641A7" w:rsidRDefault="00E36AC6" w:rsidP="00577576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 xml:space="preserve">      2:00</w:t>
            </w:r>
          </w:p>
        </w:tc>
        <w:tc>
          <w:tcPr>
            <w:tcW w:w="1485" w:type="dxa"/>
          </w:tcPr>
          <w:p w14:paraId="2247F3F9" w14:textId="4D3ED7B8" w:rsidR="00E6696E" w:rsidRPr="006641A7" w:rsidRDefault="00E36AC6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42.6</w:t>
            </w:r>
          </w:p>
        </w:tc>
        <w:tc>
          <w:tcPr>
            <w:tcW w:w="1763" w:type="dxa"/>
          </w:tcPr>
          <w:p w14:paraId="3D6756EC" w14:textId="4FA8611C" w:rsidR="006D738B" w:rsidRPr="006641A7" w:rsidRDefault="00F2560E" w:rsidP="003014C9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5571" w:type="dxa"/>
          </w:tcPr>
          <w:p w14:paraId="407E6FCE" w14:textId="5BACEA16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6BD527C8" w14:textId="77777777" w:rsidTr="00C71AAA">
        <w:trPr>
          <w:trHeight w:val="331"/>
          <w:jc w:val="center"/>
        </w:trPr>
        <w:tc>
          <w:tcPr>
            <w:tcW w:w="1397" w:type="dxa"/>
          </w:tcPr>
          <w:p w14:paraId="426B8AB6" w14:textId="1211DF53" w:rsidR="00E6696E" w:rsidRPr="006641A7" w:rsidRDefault="00F2560E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2:30</w:t>
            </w:r>
          </w:p>
        </w:tc>
        <w:tc>
          <w:tcPr>
            <w:tcW w:w="1485" w:type="dxa"/>
          </w:tcPr>
          <w:p w14:paraId="32B53FDC" w14:textId="631993AA" w:rsidR="00E6696E" w:rsidRPr="006641A7" w:rsidRDefault="00F2560E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42.6</w:t>
            </w:r>
          </w:p>
        </w:tc>
        <w:tc>
          <w:tcPr>
            <w:tcW w:w="1763" w:type="dxa"/>
          </w:tcPr>
          <w:p w14:paraId="6E5FA94B" w14:textId="0F18A48B" w:rsidR="00E6696E" w:rsidRPr="006641A7" w:rsidRDefault="00F2560E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5571" w:type="dxa"/>
          </w:tcPr>
          <w:p w14:paraId="66EEA24C" w14:textId="05E1E145" w:rsidR="00E6696E" w:rsidRPr="006641A7" w:rsidRDefault="00E6696E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E6696E" w14:paraId="676361E8" w14:textId="77777777" w:rsidTr="00C71AAA">
        <w:trPr>
          <w:trHeight w:val="312"/>
          <w:jc w:val="center"/>
        </w:trPr>
        <w:tc>
          <w:tcPr>
            <w:tcW w:w="1397" w:type="dxa"/>
          </w:tcPr>
          <w:p w14:paraId="6B640C41" w14:textId="6864EF58" w:rsidR="00E6696E" w:rsidRPr="006641A7" w:rsidRDefault="00F2560E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3:00</w:t>
            </w:r>
          </w:p>
        </w:tc>
        <w:tc>
          <w:tcPr>
            <w:tcW w:w="1485" w:type="dxa"/>
          </w:tcPr>
          <w:p w14:paraId="78370954" w14:textId="5AA015B4" w:rsidR="00E6696E" w:rsidRPr="006641A7" w:rsidRDefault="00BF596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42.6</w:t>
            </w:r>
          </w:p>
        </w:tc>
        <w:tc>
          <w:tcPr>
            <w:tcW w:w="1763" w:type="dxa"/>
          </w:tcPr>
          <w:p w14:paraId="726DD51F" w14:textId="0146F1F8" w:rsidR="00E6696E" w:rsidRPr="006641A7" w:rsidRDefault="00BF596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85</w:t>
            </w:r>
          </w:p>
        </w:tc>
        <w:tc>
          <w:tcPr>
            <w:tcW w:w="5571" w:type="dxa"/>
          </w:tcPr>
          <w:p w14:paraId="7A95FEF8" w14:textId="70378FFA" w:rsidR="00E6696E" w:rsidRPr="006641A7" w:rsidRDefault="00AD1FA9" w:rsidP="00E6696E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End test</w:t>
            </w:r>
          </w:p>
        </w:tc>
      </w:tr>
      <w:tr w:rsidR="00E6696E" w14:paraId="747C4490" w14:textId="77777777" w:rsidTr="00C71AAA">
        <w:trPr>
          <w:trHeight w:val="312"/>
          <w:jc w:val="center"/>
        </w:trPr>
        <w:tc>
          <w:tcPr>
            <w:tcW w:w="1397" w:type="dxa"/>
          </w:tcPr>
          <w:p w14:paraId="6AAFFE2F" w14:textId="21FEEA0B" w:rsidR="00E6696E" w:rsidRPr="006641A7" w:rsidRDefault="00BF5967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3:05</w:t>
            </w:r>
          </w:p>
        </w:tc>
        <w:tc>
          <w:tcPr>
            <w:tcW w:w="1485" w:type="dxa"/>
          </w:tcPr>
          <w:p w14:paraId="7CB74968" w14:textId="76B22129" w:rsidR="00E6696E" w:rsidRPr="006641A7" w:rsidRDefault="00AD1FA9" w:rsidP="003C364F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 xml:space="preserve">         </w:t>
            </w:r>
            <w:r w:rsidR="00570DC8">
              <w:rPr>
                <w:i/>
                <w:iCs/>
              </w:rPr>
              <w:t>0</w:t>
            </w:r>
          </w:p>
        </w:tc>
        <w:tc>
          <w:tcPr>
            <w:tcW w:w="1763" w:type="dxa"/>
          </w:tcPr>
          <w:p w14:paraId="1E88100C" w14:textId="58B6CDE5" w:rsidR="00E6696E" w:rsidRPr="006641A7" w:rsidRDefault="00BF5967" w:rsidP="000216B5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 xml:space="preserve">           77</w:t>
            </w:r>
          </w:p>
        </w:tc>
        <w:tc>
          <w:tcPr>
            <w:tcW w:w="5571" w:type="dxa"/>
          </w:tcPr>
          <w:p w14:paraId="64DC5A2C" w14:textId="6D99C1F0" w:rsidR="00D97757" w:rsidRPr="006641A7" w:rsidRDefault="00570DC8" w:rsidP="00E6696E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Start recovery test</w:t>
            </w:r>
          </w:p>
        </w:tc>
      </w:tr>
      <w:tr w:rsidR="002A1A73" w14:paraId="4D50067F" w14:textId="77777777" w:rsidTr="00C71AAA">
        <w:trPr>
          <w:trHeight w:val="626"/>
          <w:jc w:val="center"/>
        </w:trPr>
        <w:tc>
          <w:tcPr>
            <w:tcW w:w="1397" w:type="dxa"/>
          </w:tcPr>
          <w:p w14:paraId="7E5E6DCF" w14:textId="43D6C415" w:rsidR="002A1A73" w:rsidRDefault="002A1A73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</w:p>
        </w:tc>
        <w:tc>
          <w:tcPr>
            <w:tcW w:w="1485" w:type="dxa"/>
          </w:tcPr>
          <w:p w14:paraId="07A798DC" w14:textId="212D3172" w:rsidR="002A1A73" w:rsidRDefault="002A1A73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</w:p>
        </w:tc>
        <w:tc>
          <w:tcPr>
            <w:tcW w:w="1763" w:type="dxa"/>
          </w:tcPr>
          <w:p w14:paraId="439FF0BC" w14:textId="5DCEB7C2" w:rsidR="002A1A73" w:rsidRDefault="002A1A73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</w:p>
        </w:tc>
        <w:tc>
          <w:tcPr>
            <w:tcW w:w="5571" w:type="dxa"/>
          </w:tcPr>
          <w:p w14:paraId="69E33AB4" w14:textId="600F811E" w:rsidR="00077B0B" w:rsidRPr="006641A7" w:rsidRDefault="00077B0B" w:rsidP="00C02425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572CC2" w14:paraId="47263248" w14:textId="77777777" w:rsidTr="00C71AAA">
        <w:trPr>
          <w:trHeight w:val="626"/>
          <w:jc w:val="center"/>
        </w:trPr>
        <w:tc>
          <w:tcPr>
            <w:tcW w:w="1397" w:type="dxa"/>
          </w:tcPr>
          <w:p w14:paraId="14E8C78E" w14:textId="62FF6B28" w:rsidR="00572CC2" w:rsidRDefault="00327E7F" w:rsidP="00A33CF6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       3:10</w:t>
            </w:r>
          </w:p>
        </w:tc>
        <w:tc>
          <w:tcPr>
            <w:tcW w:w="1485" w:type="dxa"/>
          </w:tcPr>
          <w:p w14:paraId="413C5AE4" w14:textId="3025889C" w:rsidR="00572CC2" w:rsidRDefault="00A6669A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  <w:tc>
          <w:tcPr>
            <w:tcW w:w="1763" w:type="dxa"/>
          </w:tcPr>
          <w:p w14:paraId="4377C188" w14:textId="44DA1DE1" w:rsidR="00572CC2" w:rsidRDefault="00327E7F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70</w:t>
            </w:r>
          </w:p>
        </w:tc>
        <w:tc>
          <w:tcPr>
            <w:tcW w:w="5571" w:type="dxa"/>
          </w:tcPr>
          <w:p w14:paraId="64485D0A" w14:textId="3988A741" w:rsidR="00E6428D" w:rsidRDefault="00E6428D" w:rsidP="00E6696E">
            <w:pPr>
              <w:pStyle w:val="Standard"/>
              <w:rPr>
                <w:rFonts w:hint="eastAsia"/>
                <w:i/>
                <w:iCs/>
              </w:rPr>
            </w:pPr>
          </w:p>
        </w:tc>
      </w:tr>
      <w:tr w:rsidR="001854EA" w14:paraId="30412649" w14:textId="77777777" w:rsidTr="00C71AAA">
        <w:trPr>
          <w:trHeight w:val="626"/>
          <w:jc w:val="center"/>
        </w:trPr>
        <w:tc>
          <w:tcPr>
            <w:tcW w:w="1397" w:type="dxa"/>
          </w:tcPr>
          <w:p w14:paraId="02064ADE" w14:textId="093CAA26" w:rsidR="001854EA" w:rsidRDefault="00327E7F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3:15</w:t>
            </w:r>
          </w:p>
        </w:tc>
        <w:tc>
          <w:tcPr>
            <w:tcW w:w="1485" w:type="dxa"/>
          </w:tcPr>
          <w:p w14:paraId="4672CE36" w14:textId="2C9CF869" w:rsidR="001854EA" w:rsidRDefault="006D3C58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0</w:t>
            </w:r>
          </w:p>
        </w:tc>
        <w:tc>
          <w:tcPr>
            <w:tcW w:w="1763" w:type="dxa"/>
          </w:tcPr>
          <w:p w14:paraId="3D5DC3DD" w14:textId="6973038A" w:rsidR="001854EA" w:rsidRDefault="00CB7F29" w:rsidP="00E6696E">
            <w:pPr>
              <w:pStyle w:val="Standard"/>
              <w:jc w:val="center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70</w:t>
            </w:r>
          </w:p>
        </w:tc>
        <w:tc>
          <w:tcPr>
            <w:tcW w:w="5571" w:type="dxa"/>
          </w:tcPr>
          <w:p w14:paraId="512FC263" w14:textId="44204728" w:rsidR="001854EA" w:rsidRDefault="006D3C58" w:rsidP="00E6696E">
            <w:pPr>
              <w:pStyle w:val="Standard"/>
              <w:rPr>
                <w:rFonts w:hint="eastAsia"/>
                <w:i/>
                <w:iCs/>
              </w:rPr>
            </w:pPr>
            <w:r>
              <w:rPr>
                <w:i/>
                <w:iCs/>
              </w:rPr>
              <w:t>End recovery test</w:t>
            </w:r>
          </w:p>
        </w:tc>
      </w:tr>
    </w:tbl>
    <w:p w14:paraId="4AB9D2B8" w14:textId="77777777" w:rsidR="00E211CB" w:rsidRDefault="00E211CB">
      <w:pPr>
        <w:pStyle w:val="Standard"/>
        <w:rPr>
          <w:rFonts w:hint="eastAsia"/>
          <w:i/>
          <w:iCs/>
          <w:sz w:val="26"/>
          <w:szCs w:val="26"/>
        </w:rPr>
      </w:pPr>
    </w:p>
    <w:sectPr w:rsidR="00E211CB">
      <w:headerReference w:type="default" r:id="rId6"/>
      <w:footerReference w:type="default" r:id="rId7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EBD80" w14:textId="77777777" w:rsidR="00B9041F" w:rsidRDefault="00B9041F">
      <w:pPr>
        <w:rPr>
          <w:rFonts w:hint="eastAsia"/>
        </w:rPr>
      </w:pPr>
      <w:r>
        <w:separator/>
      </w:r>
    </w:p>
  </w:endnote>
  <w:endnote w:type="continuationSeparator" w:id="0">
    <w:p w14:paraId="5B62940B" w14:textId="77777777" w:rsidR="00B9041F" w:rsidRDefault="00B9041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252AB" w14:textId="77777777" w:rsidR="00C11289" w:rsidRDefault="00C11289">
    <w:pPr>
      <w:tabs>
        <w:tab w:val="center" w:pos="4550"/>
        <w:tab w:val="left" w:pos="5818"/>
      </w:tabs>
      <w:ind w:right="260"/>
      <w:jc w:val="right"/>
      <w:rPr>
        <w:rFonts w:hint="eastAsia"/>
        <w:color w:val="222A35" w:themeColor="text2" w:themeShade="80"/>
      </w:rPr>
    </w:pPr>
    <w:r>
      <w:rPr>
        <w:color w:val="8496B0" w:themeColor="text2" w:themeTint="99"/>
        <w:spacing w:val="60"/>
      </w:rPr>
      <w:t>Page</w:t>
    </w:r>
    <w:r>
      <w:rPr>
        <w:color w:val="8496B0" w:themeColor="text2" w:themeTint="99"/>
      </w:rPr>
      <w:t xml:space="preserve">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 xml:space="preserve"> PAGE   \* MERGEFORMAT </w:instrText>
    </w:r>
    <w:r>
      <w:rPr>
        <w:color w:val="323E4F" w:themeColor="text2" w:themeShade="BF"/>
      </w:rPr>
      <w:fldChar w:fldCharType="separate"/>
    </w:r>
    <w:r>
      <w:rPr>
        <w:noProof/>
        <w:color w:val="323E4F" w:themeColor="text2" w:themeShade="BF"/>
      </w:rPr>
      <w:t>1</w:t>
    </w:r>
    <w:r>
      <w:rPr>
        <w:color w:val="323E4F" w:themeColor="text2" w:themeShade="BF"/>
      </w:rPr>
      <w:fldChar w:fldCharType="end"/>
    </w:r>
    <w:r>
      <w:rPr>
        <w:color w:val="323E4F" w:themeColor="text2" w:themeShade="BF"/>
      </w:rPr>
      <w:t xml:space="preserve"> of </w:t>
    </w:r>
    <w:r>
      <w:rPr>
        <w:color w:val="323E4F" w:themeColor="text2" w:themeShade="BF"/>
      </w:rPr>
      <w:fldChar w:fldCharType="begin"/>
    </w:r>
    <w:r>
      <w:rPr>
        <w:color w:val="323E4F" w:themeColor="text2" w:themeShade="BF"/>
      </w:rPr>
      <w:instrText xml:space="preserve"> NUMPAGES  \* Arabic  \* MERGEFORMAT </w:instrText>
    </w:r>
    <w:r>
      <w:rPr>
        <w:color w:val="323E4F" w:themeColor="text2" w:themeShade="BF"/>
      </w:rPr>
      <w:fldChar w:fldCharType="separate"/>
    </w:r>
    <w:r>
      <w:rPr>
        <w:noProof/>
        <w:color w:val="323E4F" w:themeColor="text2" w:themeShade="BF"/>
      </w:rPr>
      <w:t>1</w:t>
    </w:r>
    <w:r>
      <w:rPr>
        <w:color w:val="323E4F" w:themeColor="text2" w:themeShade="BF"/>
      </w:rPr>
      <w:fldChar w:fldCharType="end"/>
    </w:r>
  </w:p>
  <w:p w14:paraId="432A32A7" w14:textId="77777777" w:rsidR="00C11289" w:rsidRDefault="00C11289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4AE25" w14:textId="77777777" w:rsidR="00B9041F" w:rsidRDefault="00B9041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AD7D930" w14:textId="77777777" w:rsidR="00B9041F" w:rsidRDefault="00B9041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DF696" w14:textId="722B2F4C" w:rsidR="00C11289" w:rsidRDefault="006641A7" w:rsidP="70D3F973">
    <w:pPr>
      <w:pStyle w:val="Standard"/>
      <w:rPr>
        <w:rFonts w:hint="eastAsia"/>
        <w:i/>
        <w:iCs/>
      </w:rPr>
    </w:pPr>
    <w:r>
      <w:rPr>
        <w:i/>
        <w:iCs/>
        <w:noProof/>
        <w:sz w:val="48"/>
        <w:szCs w:val="4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FE6091" wp14:editId="05CB6E4D">
              <wp:simplePos x="0" y="0"/>
              <wp:positionH relativeFrom="margin">
                <wp:posOffset>5004435</wp:posOffset>
              </wp:positionH>
              <wp:positionV relativeFrom="paragraph">
                <wp:posOffset>66675</wp:posOffset>
              </wp:positionV>
              <wp:extent cx="914400" cy="5715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571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D811F9" w14:textId="77777777" w:rsidR="00C11289" w:rsidRPr="006641A7" w:rsidRDefault="00C11289" w:rsidP="00C11289">
                          <w:pPr>
                            <w:pStyle w:val="Standard"/>
                            <w:rPr>
                              <w:rFonts w:hint="eastAsi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6641A7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(805) 400-4114</w:t>
                          </w:r>
                        </w:p>
                        <w:p w14:paraId="5C365C51" w14:textId="0450E35A" w:rsidR="00C11289" w:rsidRPr="006641A7" w:rsidRDefault="00C11289" w:rsidP="00C11289">
                          <w:pPr>
                            <w:pStyle w:val="Standard"/>
                            <w:rPr>
                              <w:rFonts w:hint="eastAsi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6641A7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 xml:space="preserve">Lic # </w:t>
                          </w:r>
                          <w:r w:rsidR="00DD0DA9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951281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FE60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4.05pt;margin-top:5.25pt;width:1in;height:45pt;z-index:25165926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" filled="f" stroked="f" strokeweight=".5pt">
              <v:textbox>
                <w:txbxContent>
                  <w:p w14:paraId="60D811F9" w14:textId="77777777" w:rsidR="00C11289" w:rsidRPr="006641A7" w:rsidRDefault="00C11289" w:rsidP="00C11289">
                    <w:pPr>
                      <w:pStyle w:val="Standard"/>
                      <w:rPr>
                        <w:rFonts w:hint="eastAsia"/>
                        <w:color w:val="FFFFFF" w:themeColor="background1"/>
                        <w:sz w:val="28"/>
                        <w:szCs w:val="28"/>
                      </w:rPr>
                    </w:pPr>
                    <w:r w:rsidRPr="006641A7">
                      <w:rPr>
                        <w:color w:val="FFFFFF" w:themeColor="background1"/>
                        <w:sz w:val="28"/>
                        <w:szCs w:val="28"/>
                      </w:rPr>
                      <w:t>(805) 400-4114</w:t>
                    </w:r>
                  </w:p>
                  <w:p w14:paraId="5C365C51" w14:textId="0450E35A" w:rsidR="00C11289" w:rsidRPr="006641A7" w:rsidRDefault="00C11289" w:rsidP="00C11289">
                    <w:pPr>
                      <w:pStyle w:val="Standard"/>
                      <w:rPr>
                        <w:rFonts w:hint="eastAsia"/>
                        <w:color w:val="FFFFFF" w:themeColor="background1"/>
                        <w:sz w:val="28"/>
                        <w:szCs w:val="28"/>
                      </w:rPr>
                    </w:pPr>
                    <w:r w:rsidRPr="006641A7">
                      <w:rPr>
                        <w:color w:val="FFFFFF" w:themeColor="background1"/>
                        <w:sz w:val="28"/>
                        <w:szCs w:val="28"/>
                      </w:rPr>
                      <w:t xml:space="preserve">Lic # </w:t>
                    </w:r>
                    <w:r w:rsidR="00DD0DA9">
                      <w:rPr>
                        <w:color w:val="FFFFFF" w:themeColor="background1"/>
                        <w:sz w:val="28"/>
                        <w:szCs w:val="28"/>
                      </w:rPr>
                      <w:t>951281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i/>
        <w:iCs/>
        <w:noProof/>
        <w:sz w:val="48"/>
        <w:szCs w:val="48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853285B" wp14:editId="5940279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3789680" cy="612648"/>
              <wp:effectExtent l="0" t="0" r="20320" b="1651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9680" cy="612648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AB3B5B" id="Rectangle 4" o:spid="_x0000_s1026" style="position:absolute;margin-left:247.2pt;margin-top:0;width:298.4pt;height:48.25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" fillcolor="black [3213]" strokecolor="black [3213]" strokeweight="1pt">
              <w10:wrap anchorx="margin"/>
            </v:rect>
          </w:pict>
        </mc:Fallback>
      </mc:AlternateContent>
    </w:r>
    <w:r w:rsidRPr="006641A7">
      <w:rPr>
        <w:noProof/>
      </w:rPr>
      <w:t xml:space="preserve"> </w:t>
    </w:r>
    <w:r w:rsidRPr="006641A7">
      <w:rPr>
        <w:i/>
        <w:iCs/>
        <w:noProof/>
        <w:sz w:val="48"/>
        <w:szCs w:val="48"/>
      </w:rPr>
      <w:drawing>
        <wp:inline distT="0" distB="0" distL="0" distR="0" wp14:anchorId="0D3BA15A" wp14:editId="43A9B6D6">
          <wp:extent cx="2495898" cy="619211"/>
          <wp:effectExtent l="0" t="0" r="0" b="9525"/>
          <wp:docPr id="3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5898" cy="619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09A1DA" w14:textId="77777777" w:rsidR="00C11289" w:rsidRDefault="00C11289">
    <w:pPr>
      <w:pStyle w:val="Head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F25"/>
    <w:rsid w:val="000010CB"/>
    <w:rsid w:val="00007432"/>
    <w:rsid w:val="000128CD"/>
    <w:rsid w:val="00013A1D"/>
    <w:rsid w:val="0002140F"/>
    <w:rsid w:val="00021429"/>
    <w:rsid w:val="000216B5"/>
    <w:rsid w:val="0002242B"/>
    <w:rsid w:val="0003718C"/>
    <w:rsid w:val="000430E1"/>
    <w:rsid w:val="00047371"/>
    <w:rsid w:val="00055873"/>
    <w:rsid w:val="00055A4E"/>
    <w:rsid w:val="00063533"/>
    <w:rsid w:val="00065F60"/>
    <w:rsid w:val="00070EAD"/>
    <w:rsid w:val="00071C85"/>
    <w:rsid w:val="0007729D"/>
    <w:rsid w:val="00077B0B"/>
    <w:rsid w:val="00077EEC"/>
    <w:rsid w:val="00085CF3"/>
    <w:rsid w:val="000951FF"/>
    <w:rsid w:val="00097FA1"/>
    <w:rsid w:val="000A327D"/>
    <w:rsid w:val="000B2FB8"/>
    <w:rsid w:val="000B3CD9"/>
    <w:rsid w:val="000C36CC"/>
    <w:rsid w:val="000D386C"/>
    <w:rsid w:val="000D4DF9"/>
    <w:rsid w:val="000D7C74"/>
    <w:rsid w:val="000E04A3"/>
    <w:rsid w:val="000E0EA6"/>
    <w:rsid w:val="000E1359"/>
    <w:rsid w:val="000E32B7"/>
    <w:rsid w:val="000E7810"/>
    <w:rsid w:val="000F1823"/>
    <w:rsid w:val="00101274"/>
    <w:rsid w:val="00103411"/>
    <w:rsid w:val="001038DB"/>
    <w:rsid w:val="00113A45"/>
    <w:rsid w:val="0011698D"/>
    <w:rsid w:val="00124759"/>
    <w:rsid w:val="00127366"/>
    <w:rsid w:val="00127ABF"/>
    <w:rsid w:val="00130993"/>
    <w:rsid w:val="00132C0E"/>
    <w:rsid w:val="00142F25"/>
    <w:rsid w:val="00144C30"/>
    <w:rsid w:val="001508E2"/>
    <w:rsid w:val="00153D0E"/>
    <w:rsid w:val="00157639"/>
    <w:rsid w:val="00160109"/>
    <w:rsid w:val="001614D2"/>
    <w:rsid w:val="00166D4B"/>
    <w:rsid w:val="00171E79"/>
    <w:rsid w:val="00177502"/>
    <w:rsid w:val="0018156F"/>
    <w:rsid w:val="00183CBE"/>
    <w:rsid w:val="00185211"/>
    <w:rsid w:val="001854EA"/>
    <w:rsid w:val="00186805"/>
    <w:rsid w:val="00186C19"/>
    <w:rsid w:val="00195675"/>
    <w:rsid w:val="001A09DA"/>
    <w:rsid w:val="001A3397"/>
    <w:rsid w:val="001B19E0"/>
    <w:rsid w:val="001B3868"/>
    <w:rsid w:val="001B7CDB"/>
    <w:rsid w:val="001B7E80"/>
    <w:rsid w:val="001C4A40"/>
    <w:rsid w:val="001E097A"/>
    <w:rsid w:val="001E1C6F"/>
    <w:rsid w:val="001E34D4"/>
    <w:rsid w:val="001E384E"/>
    <w:rsid w:val="001F0FF8"/>
    <w:rsid w:val="001F301A"/>
    <w:rsid w:val="002003BF"/>
    <w:rsid w:val="00200DB9"/>
    <w:rsid w:val="00205FD8"/>
    <w:rsid w:val="002071EC"/>
    <w:rsid w:val="00207B3A"/>
    <w:rsid w:val="00210F37"/>
    <w:rsid w:val="002211F8"/>
    <w:rsid w:val="002231CD"/>
    <w:rsid w:val="00224375"/>
    <w:rsid w:val="00224DEA"/>
    <w:rsid w:val="0023049A"/>
    <w:rsid w:val="0023245F"/>
    <w:rsid w:val="00232B61"/>
    <w:rsid w:val="00240CC2"/>
    <w:rsid w:val="0024232B"/>
    <w:rsid w:val="002427BF"/>
    <w:rsid w:val="002517BB"/>
    <w:rsid w:val="0025746D"/>
    <w:rsid w:val="002604E7"/>
    <w:rsid w:val="00266052"/>
    <w:rsid w:val="0027282C"/>
    <w:rsid w:val="00272A1E"/>
    <w:rsid w:val="00273D79"/>
    <w:rsid w:val="00275FE0"/>
    <w:rsid w:val="002822F4"/>
    <w:rsid w:val="00283F42"/>
    <w:rsid w:val="002929AA"/>
    <w:rsid w:val="002946B1"/>
    <w:rsid w:val="00297E37"/>
    <w:rsid w:val="002A1A73"/>
    <w:rsid w:val="002A6FD7"/>
    <w:rsid w:val="002B4E18"/>
    <w:rsid w:val="002B6A09"/>
    <w:rsid w:val="002C6FE2"/>
    <w:rsid w:val="002C7E8D"/>
    <w:rsid w:val="002D1457"/>
    <w:rsid w:val="002D2DAD"/>
    <w:rsid w:val="002D3583"/>
    <w:rsid w:val="002D5FF8"/>
    <w:rsid w:val="002D62CC"/>
    <w:rsid w:val="002E0483"/>
    <w:rsid w:val="002E2A7A"/>
    <w:rsid w:val="002E46B6"/>
    <w:rsid w:val="002F0274"/>
    <w:rsid w:val="002F0C2B"/>
    <w:rsid w:val="002F57C1"/>
    <w:rsid w:val="00301007"/>
    <w:rsid w:val="003014C9"/>
    <w:rsid w:val="00313FEC"/>
    <w:rsid w:val="00316424"/>
    <w:rsid w:val="0032287B"/>
    <w:rsid w:val="00324F5E"/>
    <w:rsid w:val="00326AC7"/>
    <w:rsid w:val="00327442"/>
    <w:rsid w:val="00327E7F"/>
    <w:rsid w:val="00334547"/>
    <w:rsid w:val="00334DCF"/>
    <w:rsid w:val="00346FF8"/>
    <w:rsid w:val="00347BCD"/>
    <w:rsid w:val="003501D8"/>
    <w:rsid w:val="00352734"/>
    <w:rsid w:val="00352CEB"/>
    <w:rsid w:val="00354221"/>
    <w:rsid w:val="00361589"/>
    <w:rsid w:val="003628EF"/>
    <w:rsid w:val="003642D4"/>
    <w:rsid w:val="0036746E"/>
    <w:rsid w:val="003675CA"/>
    <w:rsid w:val="003720FB"/>
    <w:rsid w:val="00377D2C"/>
    <w:rsid w:val="0038196B"/>
    <w:rsid w:val="00382720"/>
    <w:rsid w:val="00384DA4"/>
    <w:rsid w:val="0039142F"/>
    <w:rsid w:val="003929C9"/>
    <w:rsid w:val="003938B1"/>
    <w:rsid w:val="003948B9"/>
    <w:rsid w:val="003A2C3A"/>
    <w:rsid w:val="003A73EE"/>
    <w:rsid w:val="003B09B4"/>
    <w:rsid w:val="003B47EB"/>
    <w:rsid w:val="003B665B"/>
    <w:rsid w:val="003B69C3"/>
    <w:rsid w:val="003C1488"/>
    <w:rsid w:val="003C14CC"/>
    <w:rsid w:val="003C1EEF"/>
    <w:rsid w:val="003C2912"/>
    <w:rsid w:val="003C364F"/>
    <w:rsid w:val="003C4CE7"/>
    <w:rsid w:val="003D0C7A"/>
    <w:rsid w:val="003D24C3"/>
    <w:rsid w:val="003D7E7F"/>
    <w:rsid w:val="003E1491"/>
    <w:rsid w:val="003E1B6E"/>
    <w:rsid w:val="003E347C"/>
    <w:rsid w:val="003E461C"/>
    <w:rsid w:val="003E576B"/>
    <w:rsid w:val="003F1A9E"/>
    <w:rsid w:val="004026CB"/>
    <w:rsid w:val="0040347F"/>
    <w:rsid w:val="00404786"/>
    <w:rsid w:val="00407578"/>
    <w:rsid w:val="004075B1"/>
    <w:rsid w:val="00434263"/>
    <w:rsid w:val="00436496"/>
    <w:rsid w:val="00437B9C"/>
    <w:rsid w:val="00440C12"/>
    <w:rsid w:val="00445CD8"/>
    <w:rsid w:val="004478D0"/>
    <w:rsid w:val="00452074"/>
    <w:rsid w:val="00456BB0"/>
    <w:rsid w:val="004647E9"/>
    <w:rsid w:val="00470162"/>
    <w:rsid w:val="00470D5F"/>
    <w:rsid w:val="00477290"/>
    <w:rsid w:val="00483272"/>
    <w:rsid w:val="00486593"/>
    <w:rsid w:val="0049318C"/>
    <w:rsid w:val="00496B4F"/>
    <w:rsid w:val="00497B3C"/>
    <w:rsid w:val="004A0F6C"/>
    <w:rsid w:val="004A3AE1"/>
    <w:rsid w:val="004A4496"/>
    <w:rsid w:val="004A461B"/>
    <w:rsid w:val="004B0C81"/>
    <w:rsid w:val="004B5347"/>
    <w:rsid w:val="004C339D"/>
    <w:rsid w:val="004C626B"/>
    <w:rsid w:val="004C75B2"/>
    <w:rsid w:val="004D0285"/>
    <w:rsid w:val="004D4E63"/>
    <w:rsid w:val="004D5421"/>
    <w:rsid w:val="004D5E26"/>
    <w:rsid w:val="004E28D8"/>
    <w:rsid w:val="004E5DCB"/>
    <w:rsid w:val="004F38F0"/>
    <w:rsid w:val="004F4B6B"/>
    <w:rsid w:val="004F5EB2"/>
    <w:rsid w:val="005002A5"/>
    <w:rsid w:val="005020A2"/>
    <w:rsid w:val="005030F0"/>
    <w:rsid w:val="00505BCA"/>
    <w:rsid w:val="005114D9"/>
    <w:rsid w:val="005204A4"/>
    <w:rsid w:val="0052309F"/>
    <w:rsid w:val="005234A2"/>
    <w:rsid w:val="00531930"/>
    <w:rsid w:val="0053251A"/>
    <w:rsid w:val="00532C7F"/>
    <w:rsid w:val="00551916"/>
    <w:rsid w:val="0055332D"/>
    <w:rsid w:val="00554360"/>
    <w:rsid w:val="005575CE"/>
    <w:rsid w:val="00570DC8"/>
    <w:rsid w:val="00572CC2"/>
    <w:rsid w:val="00577576"/>
    <w:rsid w:val="005802D8"/>
    <w:rsid w:val="0058370B"/>
    <w:rsid w:val="005854CE"/>
    <w:rsid w:val="00585793"/>
    <w:rsid w:val="005A127F"/>
    <w:rsid w:val="005A47C7"/>
    <w:rsid w:val="005A4E40"/>
    <w:rsid w:val="005A73D7"/>
    <w:rsid w:val="005B14F3"/>
    <w:rsid w:val="005B5480"/>
    <w:rsid w:val="005C060E"/>
    <w:rsid w:val="005C34AC"/>
    <w:rsid w:val="005D2EFF"/>
    <w:rsid w:val="005E242D"/>
    <w:rsid w:val="005F1767"/>
    <w:rsid w:val="005F4B12"/>
    <w:rsid w:val="005F6D02"/>
    <w:rsid w:val="00603042"/>
    <w:rsid w:val="00605416"/>
    <w:rsid w:val="00612275"/>
    <w:rsid w:val="00613213"/>
    <w:rsid w:val="00616EF3"/>
    <w:rsid w:val="006206B6"/>
    <w:rsid w:val="006208DE"/>
    <w:rsid w:val="0062764B"/>
    <w:rsid w:val="00627AAD"/>
    <w:rsid w:val="00630602"/>
    <w:rsid w:val="00632B33"/>
    <w:rsid w:val="006406BD"/>
    <w:rsid w:val="006418B8"/>
    <w:rsid w:val="00644D80"/>
    <w:rsid w:val="00646A57"/>
    <w:rsid w:val="00647C43"/>
    <w:rsid w:val="00652909"/>
    <w:rsid w:val="00654109"/>
    <w:rsid w:val="00654B6D"/>
    <w:rsid w:val="006641A7"/>
    <w:rsid w:val="0066506D"/>
    <w:rsid w:val="00671704"/>
    <w:rsid w:val="00681D52"/>
    <w:rsid w:val="006827E3"/>
    <w:rsid w:val="00682B38"/>
    <w:rsid w:val="00684EEF"/>
    <w:rsid w:val="006850EA"/>
    <w:rsid w:val="006B26DB"/>
    <w:rsid w:val="006B5188"/>
    <w:rsid w:val="006C2323"/>
    <w:rsid w:val="006C41EA"/>
    <w:rsid w:val="006C4224"/>
    <w:rsid w:val="006D0259"/>
    <w:rsid w:val="006D1FB1"/>
    <w:rsid w:val="006D3269"/>
    <w:rsid w:val="006D3C58"/>
    <w:rsid w:val="006D5567"/>
    <w:rsid w:val="006D569C"/>
    <w:rsid w:val="006D738B"/>
    <w:rsid w:val="006E0317"/>
    <w:rsid w:val="006E04A0"/>
    <w:rsid w:val="006E3B3C"/>
    <w:rsid w:val="006E3F5D"/>
    <w:rsid w:val="006F22B0"/>
    <w:rsid w:val="006F3873"/>
    <w:rsid w:val="006F6DFD"/>
    <w:rsid w:val="00701F0E"/>
    <w:rsid w:val="007124E1"/>
    <w:rsid w:val="00714AC5"/>
    <w:rsid w:val="007236F7"/>
    <w:rsid w:val="00723C9C"/>
    <w:rsid w:val="00737388"/>
    <w:rsid w:val="007405DE"/>
    <w:rsid w:val="00752CC4"/>
    <w:rsid w:val="00760D26"/>
    <w:rsid w:val="00762B06"/>
    <w:rsid w:val="00764897"/>
    <w:rsid w:val="007721F1"/>
    <w:rsid w:val="00773C57"/>
    <w:rsid w:val="0077684A"/>
    <w:rsid w:val="007809B4"/>
    <w:rsid w:val="0078553C"/>
    <w:rsid w:val="007927B0"/>
    <w:rsid w:val="007B00B3"/>
    <w:rsid w:val="007B3742"/>
    <w:rsid w:val="007C79FA"/>
    <w:rsid w:val="007D09CD"/>
    <w:rsid w:val="007D1845"/>
    <w:rsid w:val="007D7590"/>
    <w:rsid w:val="007E064B"/>
    <w:rsid w:val="007E4FAF"/>
    <w:rsid w:val="007F71F7"/>
    <w:rsid w:val="0081128B"/>
    <w:rsid w:val="008113E1"/>
    <w:rsid w:val="00815EBD"/>
    <w:rsid w:val="0081656D"/>
    <w:rsid w:val="00822A52"/>
    <w:rsid w:val="00830A21"/>
    <w:rsid w:val="00836013"/>
    <w:rsid w:val="0083766E"/>
    <w:rsid w:val="00842FF8"/>
    <w:rsid w:val="00843238"/>
    <w:rsid w:val="00846A92"/>
    <w:rsid w:val="0084763A"/>
    <w:rsid w:val="0085643C"/>
    <w:rsid w:val="00874C0F"/>
    <w:rsid w:val="00874F44"/>
    <w:rsid w:val="00882A59"/>
    <w:rsid w:val="00884A5F"/>
    <w:rsid w:val="00891337"/>
    <w:rsid w:val="0089324F"/>
    <w:rsid w:val="008A0306"/>
    <w:rsid w:val="008B43E1"/>
    <w:rsid w:val="008C0886"/>
    <w:rsid w:val="008C2D5E"/>
    <w:rsid w:val="008C6F90"/>
    <w:rsid w:val="008D7677"/>
    <w:rsid w:val="008E3C4D"/>
    <w:rsid w:val="008F06F0"/>
    <w:rsid w:val="008F6CAA"/>
    <w:rsid w:val="0090366F"/>
    <w:rsid w:val="0091200B"/>
    <w:rsid w:val="00921892"/>
    <w:rsid w:val="00924C49"/>
    <w:rsid w:val="00926A00"/>
    <w:rsid w:val="00931E59"/>
    <w:rsid w:val="0094221C"/>
    <w:rsid w:val="00942379"/>
    <w:rsid w:val="009459F2"/>
    <w:rsid w:val="0094795E"/>
    <w:rsid w:val="009512D3"/>
    <w:rsid w:val="00953A39"/>
    <w:rsid w:val="00954057"/>
    <w:rsid w:val="00955498"/>
    <w:rsid w:val="0096743C"/>
    <w:rsid w:val="0097204C"/>
    <w:rsid w:val="0097436E"/>
    <w:rsid w:val="00974BCC"/>
    <w:rsid w:val="00975FCF"/>
    <w:rsid w:val="00983638"/>
    <w:rsid w:val="00983BE0"/>
    <w:rsid w:val="009843E8"/>
    <w:rsid w:val="00993864"/>
    <w:rsid w:val="009A47AF"/>
    <w:rsid w:val="009A5202"/>
    <w:rsid w:val="009A527E"/>
    <w:rsid w:val="009B39FD"/>
    <w:rsid w:val="009B615E"/>
    <w:rsid w:val="009C4C8B"/>
    <w:rsid w:val="009C7F57"/>
    <w:rsid w:val="009D14C2"/>
    <w:rsid w:val="009D78E8"/>
    <w:rsid w:val="009E3DDF"/>
    <w:rsid w:val="009E7769"/>
    <w:rsid w:val="009F0345"/>
    <w:rsid w:val="009F66F1"/>
    <w:rsid w:val="00A0062E"/>
    <w:rsid w:val="00A01369"/>
    <w:rsid w:val="00A0306C"/>
    <w:rsid w:val="00A117FD"/>
    <w:rsid w:val="00A14185"/>
    <w:rsid w:val="00A15F14"/>
    <w:rsid w:val="00A21AD1"/>
    <w:rsid w:val="00A26F79"/>
    <w:rsid w:val="00A272E1"/>
    <w:rsid w:val="00A33CF6"/>
    <w:rsid w:val="00A34C6D"/>
    <w:rsid w:val="00A36DE8"/>
    <w:rsid w:val="00A37038"/>
    <w:rsid w:val="00A447A7"/>
    <w:rsid w:val="00A45835"/>
    <w:rsid w:val="00A5136A"/>
    <w:rsid w:val="00A552A4"/>
    <w:rsid w:val="00A6669A"/>
    <w:rsid w:val="00A66DD5"/>
    <w:rsid w:val="00A6717C"/>
    <w:rsid w:val="00A67717"/>
    <w:rsid w:val="00A7288B"/>
    <w:rsid w:val="00A8234B"/>
    <w:rsid w:val="00A8628D"/>
    <w:rsid w:val="00A90A42"/>
    <w:rsid w:val="00A93E78"/>
    <w:rsid w:val="00A95303"/>
    <w:rsid w:val="00AA00B8"/>
    <w:rsid w:val="00AA3036"/>
    <w:rsid w:val="00AA4E3B"/>
    <w:rsid w:val="00AB0C7D"/>
    <w:rsid w:val="00AB16DE"/>
    <w:rsid w:val="00AB37EB"/>
    <w:rsid w:val="00AB485D"/>
    <w:rsid w:val="00AC0A2E"/>
    <w:rsid w:val="00AC0C04"/>
    <w:rsid w:val="00AC1E5D"/>
    <w:rsid w:val="00AC308E"/>
    <w:rsid w:val="00AD1FA9"/>
    <w:rsid w:val="00AD6280"/>
    <w:rsid w:val="00AE001C"/>
    <w:rsid w:val="00AE18EC"/>
    <w:rsid w:val="00AE3BFB"/>
    <w:rsid w:val="00AF1C24"/>
    <w:rsid w:val="00AF4591"/>
    <w:rsid w:val="00AF723B"/>
    <w:rsid w:val="00B00833"/>
    <w:rsid w:val="00B21A93"/>
    <w:rsid w:val="00B254EF"/>
    <w:rsid w:val="00B26477"/>
    <w:rsid w:val="00B324A1"/>
    <w:rsid w:val="00B334C9"/>
    <w:rsid w:val="00B35569"/>
    <w:rsid w:val="00B3694E"/>
    <w:rsid w:val="00B40057"/>
    <w:rsid w:val="00B4014F"/>
    <w:rsid w:val="00B405DC"/>
    <w:rsid w:val="00B40A85"/>
    <w:rsid w:val="00B429F3"/>
    <w:rsid w:val="00B4531E"/>
    <w:rsid w:val="00B5153F"/>
    <w:rsid w:val="00B5337F"/>
    <w:rsid w:val="00B57498"/>
    <w:rsid w:val="00B620BC"/>
    <w:rsid w:val="00B63E17"/>
    <w:rsid w:val="00B655B1"/>
    <w:rsid w:val="00B66785"/>
    <w:rsid w:val="00B6713A"/>
    <w:rsid w:val="00B72E46"/>
    <w:rsid w:val="00B740E9"/>
    <w:rsid w:val="00B7635E"/>
    <w:rsid w:val="00B80A10"/>
    <w:rsid w:val="00B80EEC"/>
    <w:rsid w:val="00B80F0F"/>
    <w:rsid w:val="00B82597"/>
    <w:rsid w:val="00B83F88"/>
    <w:rsid w:val="00B8677B"/>
    <w:rsid w:val="00B9041F"/>
    <w:rsid w:val="00B93793"/>
    <w:rsid w:val="00B94097"/>
    <w:rsid w:val="00B96997"/>
    <w:rsid w:val="00BA1246"/>
    <w:rsid w:val="00BA4BAC"/>
    <w:rsid w:val="00BA5D5C"/>
    <w:rsid w:val="00BB3350"/>
    <w:rsid w:val="00BB5D36"/>
    <w:rsid w:val="00BB5E02"/>
    <w:rsid w:val="00BB691E"/>
    <w:rsid w:val="00BB7B4D"/>
    <w:rsid w:val="00BB7CE3"/>
    <w:rsid w:val="00BB7CFF"/>
    <w:rsid w:val="00BC1BF5"/>
    <w:rsid w:val="00BC7FB4"/>
    <w:rsid w:val="00BD58BA"/>
    <w:rsid w:val="00BD6F7E"/>
    <w:rsid w:val="00BE0F6D"/>
    <w:rsid w:val="00BE6E50"/>
    <w:rsid w:val="00BE793B"/>
    <w:rsid w:val="00BE7CCE"/>
    <w:rsid w:val="00BF5967"/>
    <w:rsid w:val="00BF63F2"/>
    <w:rsid w:val="00C02425"/>
    <w:rsid w:val="00C041B2"/>
    <w:rsid w:val="00C0625D"/>
    <w:rsid w:val="00C11289"/>
    <w:rsid w:val="00C169FB"/>
    <w:rsid w:val="00C24CE5"/>
    <w:rsid w:val="00C27180"/>
    <w:rsid w:val="00C3283E"/>
    <w:rsid w:val="00C35145"/>
    <w:rsid w:val="00C46E11"/>
    <w:rsid w:val="00C47723"/>
    <w:rsid w:val="00C60391"/>
    <w:rsid w:val="00C607A0"/>
    <w:rsid w:val="00C60C7A"/>
    <w:rsid w:val="00C61B45"/>
    <w:rsid w:val="00C655B4"/>
    <w:rsid w:val="00C673DF"/>
    <w:rsid w:val="00C71AAA"/>
    <w:rsid w:val="00C7236E"/>
    <w:rsid w:val="00C75F60"/>
    <w:rsid w:val="00C765BC"/>
    <w:rsid w:val="00C80115"/>
    <w:rsid w:val="00C86330"/>
    <w:rsid w:val="00C962A1"/>
    <w:rsid w:val="00CA0B19"/>
    <w:rsid w:val="00CA2B4C"/>
    <w:rsid w:val="00CA4333"/>
    <w:rsid w:val="00CA4590"/>
    <w:rsid w:val="00CA5497"/>
    <w:rsid w:val="00CB1339"/>
    <w:rsid w:val="00CB1423"/>
    <w:rsid w:val="00CB7328"/>
    <w:rsid w:val="00CB7F29"/>
    <w:rsid w:val="00CC118F"/>
    <w:rsid w:val="00CC6AAD"/>
    <w:rsid w:val="00CD6566"/>
    <w:rsid w:val="00CE0E4B"/>
    <w:rsid w:val="00CE1444"/>
    <w:rsid w:val="00CE163E"/>
    <w:rsid w:val="00CE60CE"/>
    <w:rsid w:val="00CE6881"/>
    <w:rsid w:val="00CF1CDC"/>
    <w:rsid w:val="00CF2E04"/>
    <w:rsid w:val="00CF4CAC"/>
    <w:rsid w:val="00CF5472"/>
    <w:rsid w:val="00D00930"/>
    <w:rsid w:val="00D0438D"/>
    <w:rsid w:val="00D04841"/>
    <w:rsid w:val="00D05AEB"/>
    <w:rsid w:val="00D112D2"/>
    <w:rsid w:val="00D16691"/>
    <w:rsid w:val="00D2467D"/>
    <w:rsid w:val="00D26F70"/>
    <w:rsid w:val="00D27F5A"/>
    <w:rsid w:val="00D3512A"/>
    <w:rsid w:val="00D36D22"/>
    <w:rsid w:val="00D414E3"/>
    <w:rsid w:val="00D54A74"/>
    <w:rsid w:val="00D56158"/>
    <w:rsid w:val="00D65B66"/>
    <w:rsid w:val="00D707C4"/>
    <w:rsid w:val="00D707FE"/>
    <w:rsid w:val="00D74046"/>
    <w:rsid w:val="00D74D9B"/>
    <w:rsid w:val="00D751E3"/>
    <w:rsid w:val="00D8641C"/>
    <w:rsid w:val="00D87DCD"/>
    <w:rsid w:val="00D94EE0"/>
    <w:rsid w:val="00D97699"/>
    <w:rsid w:val="00D97757"/>
    <w:rsid w:val="00DA41B9"/>
    <w:rsid w:val="00DA52ED"/>
    <w:rsid w:val="00DA5D60"/>
    <w:rsid w:val="00DB12E7"/>
    <w:rsid w:val="00DB2CDD"/>
    <w:rsid w:val="00DC0CF9"/>
    <w:rsid w:val="00DC1CB1"/>
    <w:rsid w:val="00DD0DA9"/>
    <w:rsid w:val="00DD0F11"/>
    <w:rsid w:val="00DD1ECA"/>
    <w:rsid w:val="00DD365A"/>
    <w:rsid w:val="00DE0F6F"/>
    <w:rsid w:val="00DF082E"/>
    <w:rsid w:val="00DF369B"/>
    <w:rsid w:val="00DF39A6"/>
    <w:rsid w:val="00DF4E90"/>
    <w:rsid w:val="00DF6832"/>
    <w:rsid w:val="00E04A23"/>
    <w:rsid w:val="00E05DA8"/>
    <w:rsid w:val="00E068E0"/>
    <w:rsid w:val="00E11096"/>
    <w:rsid w:val="00E11371"/>
    <w:rsid w:val="00E12CD1"/>
    <w:rsid w:val="00E211CB"/>
    <w:rsid w:val="00E23F44"/>
    <w:rsid w:val="00E27BDB"/>
    <w:rsid w:val="00E36AC6"/>
    <w:rsid w:val="00E416EA"/>
    <w:rsid w:val="00E44CE7"/>
    <w:rsid w:val="00E457AE"/>
    <w:rsid w:val="00E47E77"/>
    <w:rsid w:val="00E514C9"/>
    <w:rsid w:val="00E51731"/>
    <w:rsid w:val="00E63190"/>
    <w:rsid w:val="00E6428D"/>
    <w:rsid w:val="00E6658A"/>
    <w:rsid w:val="00E6696E"/>
    <w:rsid w:val="00E74027"/>
    <w:rsid w:val="00E8007F"/>
    <w:rsid w:val="00E87147"/>
    <w:rsid w:val="00E93B69"/>
    <w:rsid w:val="00E977CA"/>
    <w:rsid w:val="00EA26A6"/>
    <w:rsid w:val="00EA2DF9"/>
    <w:rsid w:val="00EA4F28"/>
    <w:rsid w:val="00EA7282"/>
    <w:rsid w:val="00EA7A9F"/>
    <w:rsid w:val="00EB1BC1"/>
    <w:rsid w:val="00EB2625"/>
    <w:rsid w:val="00EB4330"/>
    <w:rsid w:val="00ED1636"/>
    <w:rsid w:val="00ED357B"/>
    <w:rsid w:val="00ED5865"/>
    <w:rsid w:val="00ED7A17"/>
    <w:rsid w:val="00EE17CE"/>
    <w:rsid w:val="00EE2542"/>
    <w:rsid w:val="00EE7802"/>
    <w:rsid w:val="00EF15DE"/>
    <w:rsid w:val="00EF38C1"/>
    <w:rsid w:val="00EF4B72"/>
    <w:rsid w:val="00F02372"/>
    <w:rsid w:val="00F0527A"/>
    <w:rsid w:val="00F10E6E"/>
    <w:rsid w:val="00F1167C"/>
    <w:rsid w:val="00F143F2"/>
    <w:rsid w:val="00F17E5E"/>
    <w:rsid w:val="00F2358B"/>
    <w:rsid w:val="00F23E1D"/>
    <w:rsid w:val="00F24A69"/>
    <w:rsid w:val="00F2560E"/>
    <w:rsid w:val="00F3115C"/>
    <w:rsid w:val="00F31536"/>
    <w:rsid w:val="00F34D19"/>
    <w:rsid w:val="00F414EE"/>
    <w:rsid w:val="00F451F2"/>
    <w:rsid w:val="00F459AF"/>
    <w:rsid w:val="00F510AC"/>
    <w:rsid w:val="00F53275"/>
    <w:rsid w:val="00F53B70"/>
    <w:rsid w:val="00F54267"/>
    <w:rsid w:val="00F57932"/>
    <w:rsid w:val="00F60B9C"/>
    <w:rsid w:val="00F612D5"/>
    <w:rsid w:val="00F61B8C"/>
    <w:rsid w:val="00F649C8"/>
    <w:rsid w:val="00F67AFA"/>
    <w:rsid w:val="00F80DBD"/>
    <w:rsid w:val="00F83769"/>
    <w:rsid w:val="00F83BD1"/>
    <w:rsid w:val="00F86536"/>
    <w:rsid w:val="00F92938"/>
    <w:rsid w:val="00FA2D3C"/>
    <w:rsid w:val="00FB16C7"/>
    <w:rsid w:val="00FB2AB6"/>
    <w:rsid w:val="00FD0A8A"/>
    <w:rsid w:val="00FD4228"/>
    <w:rsid w:val="00FE0C38"/>
    <w:rsid w:val="00FE2650"/>
    <w:rsid w:val="00FE7A38"/>
    <w:rsid w:val="00FF2710"/>
    <w:rsid w:val="00FF2D29"/>
    <w:rsid w:val="00FF2FAB"/>
    <w:rsid w:val="70D3F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98578"/>
  <w15:docId w15:val="{B5CEDDA4-4FBA-4E80-BD9B-10AA36759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Normal"/>
    <w:link w:val="HeaderChar"/>
    <w:uiPriority w:val="99"/>
    <w:unhideWhenUsed/>
    <w:rsid w:val="00C11289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11289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C11289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11289"/>
    <w:rPr>
      <w:rFonts w:cs="Mangal"/>
      <w:szCs w:val="21"/>
    </w:rPr>
  </w:style>
  <w:style w:type="table" w:styleId="TableGrid">
    <w:name w:val="Table Grid"/>
    <w:basedOn w:val="TableNormal"/>
    <w:uiPriority w:val="39"/>
    <w:rsid w:val="00B62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52C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2CEB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2CEB"/>
    <w:rPr>
      <w:rFonts w:cs="Mangal"/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2C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2CEB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sen\OneDrive\Documents\Well%20Tests\Old%20Document%20Versions\Well%20Test%20Template_customer_v1.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Well Test Template_customer_v1.1</Template>
  <TotalTime>6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Essential Well</dc:creator>
  <cp:lastModifiedBy>darla stephenson</cp:lastModifiedBy>
  <cp:revision>2</cp:revision>
  <cp:lastPrinted>2026-05-11T13:04:00Z</cp:lastPrinted>
  <dcterms:created xsi:type="dcterms:W3CDTF">2026-05-11T18:58:00Z</dcterms:created>
  <dcterms:modified xsi:type="dcterms:W3CDTF">2026-05-11T18:58:00Z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37ce214b-18a6-43f1-8828-bedf96e4ade8</vt:lpwstr>
  </property>
</Properties>
</file>